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03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
        <w:gridCol w:w="6020"/>
        <w:gridCol w:w="1176"/>
        <w:gridCol w:w="2154"/>
        <w:gridCol w:w="5220"/>
        <w:gridCol w:w="95"/>
      </w:tblGrid>
      <w:tr w:rsidR="009F66D6" w14:paraId="55EB7183" w14:textId="77777777" w:rsidTr="00197F2D">
        <w:trPr>
          <w:gridAfter w:val="1"/>
          <w:wAfter w:w="95" w:type="dxa"/>
        </w:trPr>
        <w:tc>
          <w:tcPr>
            <w:tcW w:w="14940" w:type="dxa"/>
            <w:gridSpan w:val="5"/>
            <w:shd w:val="clear" w:color="auto" w:fill="auto"/>
          </w:tcPr>
          <w:p w14:paraId="1FF3E1C8" w14:textId="77777777" w:rsidR="009F66D6" w:rsidRPr="00C77CCA" w:rsidRDefault="00197F2D">
            <w:pPr>
              <w:rPr>
                <w:rFonts w:ascii="Franklin Gothic Medium" w:hAnsi="Franklin Gothic Medium"/>
                <w:b/>
                <w:color w:val="4F81BD" w:themeColor="accent1"/>
                <w:sz w:val="28"/>
              </w:rPr>
            </w:pPr>
            <w:r w:rsidRPr="00C77CCA">
              <w:rPr>
                <w:rFonts w:ascii="Franklin Gothic Medium" w:hAnsi="Franklin Gothic Medium"/>
                <w:b/>
                <w:color w:val="4F81BD" w:themeColor="accent1"/>
                <w:sz w:val="28"/>
              </w:rPr>
              <w:t>OUR SCHOOL COMMITMENT</w:t>
            </w:r>
          </w:p>
          <w:p w14:paraId="7869B2EC" w14:textId="77777777" w:rsidR="009F66D6" w:rsidRDefault="009F66D6" w:rsidP="009F66D6">
            <w:r>
              <w:t>We are committed to fostering a safe, accepting and supportive learning environment that promotes well-being</w:t>
            </w:r>
            <w:r w:rsidR="001F5979">
              <w:t xml:space="preserve"> (i.e., cognitive, emotional, social, physical) and</w:t>
            </w:r>
            <w:r>
              <w:t xml:space="preserve"> the academic achievement of all learners. We believe that this is achieved through a Whole School Approach.  We will respond to any student behaviour that is likely to have a negative impact on the school climate and will investigate all reports of bullying.  We will provide support to those affected by bullying</w:t>
            </w:r>
            <w:r w:rsidR="00DD7B02">
              <w:t>, including those who engage in bullying</w:t>
            </w:r>
            <w:r>
              <w:t xml:space="preserve">. </w:t>
            </w:r>
          </w:p>
          <w:p w14:paraId="334F6F3D" w14:textId="77777777" w:rsidR="009F66D6" w:rsidRPr="00197F2D" w:rsidRDefault="009F66D6" w:rsidP="009F66D6">
            <w:pPr>
              <w:jc w:val="center"/>
              <w:rPr>
                <w:b/>
              </w:rPr>
            </w:pPr>
            <w:r w:rsidRPr="00197F2D">
              <w:rPr>
                <w:b/>
              </w:rPr>
              <w:t>Bullying is not tolerated here.</w:t>
            </w:r>
          </w:p>
        </w:tc>
      </w:tr>
      <w:tr w:rsidR="009F66D6" w14:paraId="29CF071B" w14:textId="77777777" w:rsidTr="00197F2D">
        <w:trPr>
          <w:gridAfter w:val="1"/>
          <w:wAfter w:w="95" w:type="dxa"/>
        </w:trPr>
        <w:tc>
          <w:tcPr>
            <w:tcW w:w="14940" w:type="dxa"/>
            <w:gridSpan w:val="5"/>
            <w:shd w:val="clear" w:color="auto" w:fill="auto"/>
          </w:tcPr>
          <w:p w14:paraId="5B8F4EEE" w14:textId="77777777" w:rsidR="009F66D6" w:rsidRPr="009F66D6" w:rsidRDefault="009F66D6" w:rsidP="009F66D6">
            <w:pPr>
              <w:rPr>
                <w:rFonts w:ascii="Franklin Gothic Medium" w:hAnsi="Franklin Gothic Medium"/>
                <w:b/>
                <w:sz w:val="28"/>
              </w:rPr>
            </w:pPr>
          </w:p>
        </w:tc>
      </w:tr>
      <w:tr w:rsidR="009F66D6" w14:paraId="4990B58F" w14:textId="77777777" w:rsidTr="00197F2D">
        <w:trPr>
          <w:gridAfter w:val="1"/>
          <w:wAfter w:w="95" w:type="dxa"/>
        </w:trPr>
        <w:tc>
          <w:tcPr>
            <w:tcW w:w="14940" w:type="dxa"/>
            <w:gridSpan w:val="5"/>
            <w:shd w:val="clear" w:color="auto" w:fill="auto"/>
          </w:tcPr>
          <w:p w14:paraId="53E5B737" w14:textId="77777777" w:rsidR="009F66D6" w:rsidRDefault="00197F2D" w:rsidP="009F66D6">
            <w:pPr>
              <w:rPr>
                <w:rFonts w:ascii="Franklin Gothic Medium" w:hAnsi="Franklin Gothic Medium"/>
                <w:b/>
                <w:sz w:val="28"/>
              </w:rPr>
            </w:pPr>
            <w:r w:rsidRPr="00C77CCA">
              <w:rPr>
                <w:rFonts w:ascii="Franklin Gothic Medium" w:hAnsi="Franklin Gothic Medium"/>
                <w:b/>
                <w:color w:val="4F81BD" w:themeColor="accent1"/>
                <w:sz w:val="28"/>
              </w:rPr>
              <w:t>POLICY STATEMENT</w:t>
            </w:r>
          </w:p>
          <w:p w14:paraId="48B67207" w14:textId="77777777" w:rsidR="009F66D6" w:rsidRDefault="009F66D6" w:rsidP="009F66D6">
            <w:r>
              <w:t>Bullying will not be accepted on school property, at school-related activities, on school buses, or in any other circumstances (e.g., online) where engaging in bullying will have a negative impact on the school climate.</w:t>
            </w:r>
          </w:p>
          <w:p w14:paraId="3610ABFB" w14:textId="77777777" w:rsidR="009F66D6" w:rsidRPr="009F66D6" w:rsidRDefault="009F66D6" w:rsidP="009F66D6">
            <w:pPr>
              <w:pStyle w:val="ListParagraph"/>
              <w:ind w:left="0"/>
              <w:jc w:val="right"/>
              <w:rPr>
                <w:i/>
              </w:rPr>
            </w:pPr>
            <w:r>
              <w:rPr>
                <w:i/>
              </w:rPr>
              <w:t>Ministry of Education of Ontario, PPM 144</w:t>
            </w:r>
          </w:p>
        </w:tc>
      </w:tr>
      <w:tr w:rsidR="009F66D6" w14:paraId="6BA3EB38" w14:textId="77777777" w:rsidTr="00197F2D">
        <w:trPr>
          <w:gridAfter w:val="1"/>
          <w:wAfter w:w="95" w:type="dxa"/>
        </w:trPr>
        <w:tc>
          <w:tcPr>
            <w:tcW w:w="14940" w:type="dxa"/>
            <w:gridSpan w:val="5"/>
            <w:shd w:val="clear" w:color="auto" w:fill="auto"/>
          </w:tcPr>
          <w:p w14:paraId="6226D9CC" w14:textId="77777777" w:rsidR="009F66D6" w:rsidRPr="009F66D6" w:rsidRDefault="009F66D6">
            <w:pPr>
              <w:rPr>
                <w:rFonts w:ascii="Franklin Gothic Medium" w:hAnsi="Franklin Gothic Medium"/>
                <w:b/>
                <w:sz w:val="28"/>
              </w:rPr>
            </w:pPr>
          </w:p>
        </w:tc>
      </w:tr>
      <w:tr w:rsidR="00A351D1" w14:paraId="293E0025" w14:textId="77777777" w:rsidTr="00197F2D">
        <w:trPr>
          <w:gridAfter w:val="1"/>
          <w:wAfter w:w="95" w:type="dxa"/>
        </w:trPr>
        <w:tc>
          <w:tcPr>
            <w:tcW w:w="6390" w:type="dxa"/>
            <w:gridSpan w:val="2"/>
            <w:shd w:val="clear" w:color="auto" w:fill="auto"/>
          </w:tcPr>
          <w:p w14:paraId="63E3B0E5" w14:textId="77777777" w:rsidR="00A351D1" w:rsidRPr="00C77CCA" w:rsidRDefault="00197F2D" w:rsidP="009F66D6">
            <w:pPr>
              <w:rPr>
                <w:rFonts w:ascii="Franklin Gothic Medium" w:hAnsi="Franklin Gothic Medium"/>
                <w:b/>
                <w:color w:val="4F81BD" w:themeColor="accent1"/>
                <w:sz w:val="28"/>
              </w:rPr>
            </w:pPr>
            <w:r w:rsidRPr="00C77CCA">
              <w:rPr>
                <w:rFonts w:ascii="Franklin Gothic Medium" w:hAnsi="Franklin Gothic Medium"/>
                <w:b/>
                <w:color w:val="4F81BD" w:themeColor="accent1"/>
                <w:sz w:val="28"/>
              </w:rPr>
              <w:t>HEALTHY RELATIONSHIPS</w:t>
            </w:r>
          </w:p>
          <w:p w14:paraId="13B52332" w14:textId="77777777" w:rsidR="00A351D1" w:rsidRDefault="00C77CCA" w:rsidP="009F66D6">
            <w:r>
              <w:t>Healthy Relationships are</w:t>
            </w:r>
            <w:r w:rsidR="00A351D1">
              <w:t xml:space="preserve"> those that provide:</w:t>
            </w:r>
          </w:p>
          <w:p w14:paraId="28225692" w14:textId="77777777" w:rsidR="00A351D1" w:rsidRPr="00A351D1" w:rsidRDefault="00A351D1" w:rsidP="009F66D6">
            <w:pPr>
              <w:pStyle w:val="ListParagraph"/>
              <w:numPr>
                <w:ilvl w:val="0"/>
                <w:numId w:val="28"/>
              </w:numPr>
              <w:rPr>
                <w:i/>
              </w:rPr>
            </w:pPr>
            <w:r w:rsidRPr="00A351D1">
              <w:rPr>
                <w:i/>
              </w:rPr>
              <w:t xml:space="preserve">A </w:t>
            </w:r>
            <w:r w:rsidR="00693677">
              <w:rPr>
                <w:i/>
              </w:rPr>
              <w:t>sense of security and stability</w:t>
            </w:r>
          </w:p>
          <w:p w14:paraId="4F059366" w14:textId="77777777" w:rsidR="00A351D1" w:rsidRPr="00A351D1" w:rsidRDefault="00693677" w:rsidP="009F66D6">
            <w:pPr>
              <w:pStyle w:val="ListParagraph"/>
              <w:numPr>
                <w:ilvl w:val="0"/>
                <w:numId w:val="28"/>
              </w:numPr>
              <w:rPr>
                <w:i/>
              </w:rPr>
            </w:pPr>
            <w:r>
              <w:rPr>
                <w:i/>
              </w:rPr>
              <w:t>Basic needs</w:t>
            </w:r>
            <w:r w:rsidR="00A351D1" w:rsidRPr="00A351D1">
              <w:rPr>
                <w:i/>
              </w:rPr>
              <w:t xml:space="preserve"> </w:t>
            </w:r>
          </w:p>
          <w:p w14:paraId="25E85687" w14:textId="77777777" w:rsidR="00A351D1" w:rsidRDefault="00A351D1" w:rsidP="009F66D6">
            <w:pPr>
              <w:pStyle w:val="ListParagraph"/>
              <w:numPr>
                <w:ilvl w:val="0"/>
                <w:numId w:val="28"/>
              </w:numPr>
            </w:pPr>
            <w:r w:rsidRPr="00A351D1">
              <w:rPr>
                <w:i/>
              </w:rPr>
              <w:t>A sens</w:t>
            </w:r>
            <w:r w:rsidR="00693677">
              <w:rPr>
                <w:i/>
              </w:rPr>
              <w:t>e of being valued and belonging</w:t>
            </w:r>
          </w:p>
        </w:tc>
        <w:tc>
          <w:tcPr>
            <w:tcW w:w="8550" w:type="dxa"/>
            <w:gridSpan w:val="3"/>
            <w:shd w:val="clear" w:color="auto" w:fill="auto"/>
          </w:tcPr>
          <w:p w14:paraId="7D4C94E9" w14:textId="77777777" w:rsidR="00A351D1" w:rsidRDefault="00A351D1" w:rsidP="009F66D6">
            <w:pPr>
              <w:ind w:left="360"/>
            </w:pPr>
          </w:p>
          <w:p w14:paraId="3DCF0487" w14:textId="77777777" w:rsidR="00A351D1" w:rsidRDefault="00A351D1" w:rsidP="00A351D1"/>
          <w:p w14:paraId="69EF69C3" w14:textId="77777777" w:rsidR="00A351D1" w:rsidRPr="00A351D1" w:rsidRDefault="001852B2" w:rsidP="00A351D1">
            <w:pPr>
              <w:pStyle w:val="ListParagraph"/>
              <w:numPr>
                <w:ilvl w:val="0"/>
                <w:numId w:val="28"/>
              </w:numPr>
              <w:rPr>
                <w:i/>
              </w:rPr>
            </w:pPr>
            <w:r>
              <w:rPr>
                <w:i/>
              </w:rPr>
              <w:t>S</w:t>
            </w:r>
            <w:r w:rsidR="00A351D1" w:rsidRPr="00A351D1">
              <w:rPr>
                <w:i/>
              </w:rPr>
              <w:t>upport and guidance to learn ess</w:t>
            </w:r>
            <w:r w:rsidR="00693677">
              <w:rPr>
                <w:i/>
              </w:rPr>
              <w:t>ential skills and understanding</w:t>
            </w:r>
            <w:r w:rsidR="00A351D1" w:rsidRPr="00A351D1">
              <w:rPr>
                <w:i/>
              </w:rPr>
              <w:t xml:space="preserve"> </w:t>
            </w:r>
          </w:p>
          <w:p w14:paraId="584D8C14" w14:textId="77777777" w:rsidR="00A351D1" w:rsidRPr="00A351D1" w:rsidRDefault="001852B2" w:rsidP="00A351D1">
            <w:pPr>
              <w:pStyle w:val="ListParagraph"/>
              <w:numPr>
                <w:ilvl w:val="0"/>
                <w:numId w:val="28"/>
              </w:numPr>
              <w:rPr>
                <w:i/>
              </w:rPr>
            </w:pPr>
            <w:r>
              <w:rPr>
                <w:i/>
              </w:rPr>
              <w:t>P</w:t>
            </w:r>
            <w:r w:rsidR="00A351D1" w:rsidRPr="00A351D1">
              <w:rPr>
                <w:i/>
              </w:rPr>
              <w:t>rotection from excessive stress</w:t>
            </w:r>
          </w:p>
          <w:p w14:paraId="5BA9551E" w14:textId="77777777" w:rsidR="00A351D1" w:rsidRPr="00C77CCA" w:rsidRDefault="00C77CCA" w:rsidP="00C77CCA">
            <w:pPr>
              <w:jc w:val="right"/>
              <w:rPr>
                <w:i/>
              </w:rPr>
            </w:pPr>
            <w:proofErr w:type="spellStart"/>
            <w:r>
              <w:rPr>
                <w:i/>
              </w:rPr>
              <w:t>PREVNet</w:t>
            </w:r>
            <w:proofErr w:type="spellEnd"/>
            <w:r>
              <w:rPr>
                <w:i/>
              </w:rPr>
              <w:t>, 2014</w:t>
            </w:r>
          </w:p>
        </w:tc>
      </w:tr>
      <w:tr w:rsidR="009F66D6" w14:paraId="081283E0" w14:textId="77777777" w:rsidTr="00197F2D">
        <w:trPr>
          <w:gridAfter w:val="1"/>
          <w:wAfter w:w="95" w:type="dxa"/>
        </w:trPr>
        <w:tc>
          <w:tcPr>
            <w:tcW w:w="14940" w:type="dxa"/>
            <w:gridSpan w:val="5"/>
            <w:shd w:val="clear" w:color="auto" w:fill="auto"/>
          </w:tcPr>
          <w:p w14:paraId="57E0B100" w14:textId="77777777" w:rsidR="009F66D6" w:rsidRPr="00A351D1" w:rsidRDefault="00A351D1" w:rsidP="00A351D1">
            <w:pPr>
              <w:jc w:val="center"/>
              <w:rPr>
                <w:rFonts w:ascii="Franklin Gothic Medium" w:hAnsi="Franklin Gothic Medium"/>
                <w:b/>
                <w:sz w:val="28"/>
              </w:rPr>
            </w:pPr>
            <w:r w:rsidRPr="00A351D1">
              <w:rPr>
                <w:b/>
              </w:rPr>
              <w:t xml:space="preserve">We all share a collective responsibility </w:t>
            </w:r>
            <w:r>
              <w:rPr>
                <w:b/>
              </w:rPr>
              <w:t>in fostering healthy relationships that build</w:t>
            </w:r>
            <w:r w:rsidRPr="00A351D1">
              <w:rPr>
                <w:b/>
              </w:rPr>
              <w:t xml:space="preserve"> welcoming, respectful, safe and inclusive environments</w:t>
            </w:r>
            <w:r>
              <w:rPr>
                <w:b/>
              </w:rPr>
              <w:t>.</w:t>
            </w:r>
          </w:p>
        </w:tc>
      </w:tr>
      <w:tr w:rsidR="009F66D6" w14:paraId="74BFE37F" w14:textId="77777777" w:rsidTr="00197F2D">
        <w:trPr>
          <w:gridAfter w:val="1"/>
          <w:wAfter w:w="95" w:type="dxa"/>
        </w:trPr>
        <w:tc>
          <w:tcPr>
            <w:tcW w:w="14940" w:type="dxa"/>
            <w:gridSpan w:val="5"/>
            <w:shd w:val="clear" w:color="auto" w:fill="auto"/>
          </w:tcPr>
          <w:p w14:paraId="646F1F36" w14:textId="77777777" w:rsidR="009F66D6" w:rsidRPr="009F66D6" w:rsidRDefault="009F66D6">
            <w:pPr>
              <w:rPr>
                <w:rFonts w:ascii="Franklin Gothic Medium" w:hAnsi="Franklin Gothic Medium"/>
                <w:b/>
                <w:sz w:val="28"/>
              </w:rPr>
            </w:pPr>
          </w:p>
        </w:tc>
      </w:tr>
      <w:tr w:rsidR="00E409EB" w14:paraId="6AFCBC37" w14:textId="77777777" w:rsidTr="00197F2D">
        <w:trPr>
          <w:gridAfter w:val="1"/>
          <w:wAfter w:w="95" w:type="dxa"/>
        </w:trPr>
        <w:tc>
          <w:tcPr>
            <w:tcW w:w="9720" w:type="dxa"/>
            <w:gridSpan w:val="4"/>
            <w:shd w:val="clear" w:color="auto" w:fill="auto"/>
          </w:tcPr>
          <w:p w14:paraId="21AFA678" w14:textId="77777777" w:rsidR="00E409EB" w:rsidRPr="00C77CCA" w:rsidRDefault="00197F2D" w:rsidP="00A351D1">
            <w:pPr>
              <w:rPr>
                <w:rFonts w:ascii="Franklin Gothic Medium" w:hAnsi="Franklin Gothic Medium"/>
                <w:b/>
                <w:color w:val="4F81BD" w:themeColor="accent1"/>
                <w:sz w:val="28"/>
              </w:rPr>
            </w:pPr>
            <w:r w:rsidRPr="00C77CCA">
              <w:rPr>
                <w:rFonts w:ascii="Franklin Gothic Medium" w:hAnsi="Franklin Gothic Medium"/>
                <w:b/>
                <w:color w:val="4F81BD" w:themeColor="accent1"/>
                <w:sz w:val="28"/>
              </w:rPr>
              <w:t>DEFINITION OF BULLYING</w:t>
            </w:r>
          </w:p>
          <w:p w14:paraId="4D3645B2" w14:textId="77777777" w:rsidR="00E409EB" w:rsidRPr="00F14F55" w:rsidRDefault="00E409EB" w:rsidP="00E409EB">
            <w:pPr>
              <w:pStyle w:val="Default"/>
              <w:rPr>
                <w:rFonts w:asciiTheme="minorHAnsi" w:hAnsiTheme="minorHAnsi" w:cstheme="minorHAnsi"/>
                <w:color w:val="000000" w:themeColor="text1"/>
                <w:sz w:val="20"/>
                <w:szCs w:val="22"/>
                <w:lang w:val="en-CA"/>
              </w:rPr>
            </w:pPr>
            <w:r w:rsidRPr="00F14F55">
              <w:rPr>
                <w:rFonts w:asciiTheme="minorHAnsi" w:hAnsiTheme="minorHAnsi" w:cstheme="minorHAnsi"/>
                <w:b/>
                <w:color w:val="000000" w:themeColor="text1"/>
                <w:sz w:val="20"/>
                <w:szCs w:val="22"/>
                <w:lang w:val="en-CA"/>
              </w:rPr>
              <w:t>Bullying:</w:t>
            </w:r>
            <w:r w:rsidRPr="00F14F55">
              <w:rPr>
                <w:rFonts w:asciiTheme="minorHAnsi" w:hAnsiTheme="minorHAnsi" w:cstheme="minorHAnsi"/>
                <w:color w:val="000000" w:themeColor="text1"/>
                <w:sz w:val="20"/>
                <w:szCs w:val="22"/>
                <w:lang w:val="en-CA"/>
              </w:rPr>
              <w:t xml:space="preserve"> Means aggressive and typically repeated behaviour by a pupil where, </w:t>
            </w:r>
          </w:p>
          <w:p w14:paraId="0004C279" w14:textId="77777777" w:rsidR="00E409EB" w:rsidRPr="00F14F55" w:rsidRDefault="00E409EB" w:rsidP="00E409EB">
            <w:pPr>
              <w:pStyle w:val="Default"/>
              <w:ind w:left="72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 xml:space="preserve">(a) the behaviour is intended by the pupil to have the effect of, or the pupil ought to know that the behaviour would be likely to have the effect of, </w:t>
            </w:r>
          </w:p>
          <w:p w14:paraId="60836BB1" w14:textId="77777777" w:rsidR="00E409EB" w:rsidRPr="00F14F55" w:rsidRDefault="00E409EB" w:rsidP="00E409EB">
            <w:pPr>
              <w:pStyle w:val="Default"/>
              <w:ind w:left="144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w:t>
            </w:r>
            <w:proofErr w:type="spellStart"/>
            <w:r w:rsidRPr="00F14F55">
              <w:rPr>
                <w:rFonts w:asciiTheme="minorHAnsi" w:hAnsiTheme="minorHAnsi" w:cstheme="minorHAnsi"/>
                <w:color w:val="000000" w:themeColor="text1"/>
                <w:sz w:val="20"/>
                <w:szCs w:val="22"/>
                <w:lang w:val="en-CA"/>
              </w:rPr>
              <w:t>i</w:t>
            </w:r>
            <w:proofErr w:type="spellEnd"/>
            <w:r w:rsidRPr="00F14F55">
              <w:rPr>
                <w:rFonts w:asciiTheme="minorHAnsi" w:hAnsiTheme="minorHAnsi" w:cstheme="minorHAnsi"/>
                <w:color w:val="000000" w:themeColor="text1"/>
                <w:sz w:val="20"/>
                <w:szCs w:val="22"/>
                <w:lang w:val="en-CA"/>
              </w:rPr>
              <w:t xml:space="preserve">) causing harm, fear or distress to another individual, including physical, psychological, social or academic harm, harm to the individual’s reputation or harm to the individual’s property, or </w:t>
            </w:r>
          </w:p>
          <w:p w14:paraId="6F2F6E9D" w14:textId="77777777" w:rsidR="00E409EB" w:rsidRPr="00F14F55" w:rsidRDefault="00E409EB" w:rsidP="00E409EB">
            <w:pPr>
              <w:pStyle w:val="Default"/>
              <w:ind w:left="144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 xml:space="preserve">(ii) creating a negative environment at a school for another individual, and </w:t>
            </w:r>
          </w:p>
          <w:p w14:paraId="00A909BF" w14:textId="77777777" w:rsidR="00E409EB" w:rsidRPr="00F14F55" w:rsidRDefault="00E409EB" w:rsidP="00E409EB">
            <w:pPr>
              <w:pStyle w:val="Default"/>
              <w:ind w:left="72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 xml:space="preserve">(b) the behaviour occurs in a context where there is a real or perceived power imbalance between the pupil and the individual based on factors such as size, strength, age, intelligence, peer group power, economic status, social status, religion, ethnic origin, sexual orientation, family circumstances, gender, gender identity, gender expression, race, disability or the receipt of special education; </w:t>
            </w:r>
          </w:p>
          <w:p w14:paraId="093F6B8C" w14:textId="77777777" w:rsidR="00E409EB" w:rsidRPr="00F14F55" w:rsidRDefault="00E409EB" w:rsidP="00E409EB">
            <w:pPr>
              <w:pStyle w:val="Default"/>
              <w:ind w:firstLine="720"/>
              <w:rPr>
                <w:rFonts w:asciiTheme="minorHAnsi" w:hAnsiTheme="minorHAnsi" w:cstheme="minorHAnsi"/>
                <w:b/>
                <w:bCs/>
                <w:color w:val="000000" w:themeColor="text1"/>
                <w:sz w:val="20"/>
                <w:szCs w:val="22"/>
                <w:lang w:val="en-CA"/>
              </w:rPr>
            </w:pPr>
          </w:p>
          <w:p w14:paraId="493E27AE" w14:textId="77777777" w:rsidR="00E409EB" w:rsidRPr="00E409EB" w:rsidRDefault="00E409EB" w:rsidP="00A351D1">
            <w:pPr>
              <w:rPr>
                <w:color w:val="000000" w:themeColor="text1"/>
              </w:rPr>
            </w:pPr>
            <w:r w:rsidRPr="00F14F55">
              <w:rPr>
                <w:rFonts w:cstheme="minorHAnsi"/>
                <w:color w:val="000000" w:themeColor="text1"/>
                <w:sz w:val="20"/>
              </w:rPr>
              <w:t>For the purposes of the definition of “bullying” in subsection (1), behaviour includes the use of any physical, verbal, electronic, written or other means.</w:t>
            </w:r>
          </w:p>
        </w:tc>
        <w:tc>
          <w:tcPr>
            <w:tcW w:w="5220" w:type="dxa"/>
            <w:shd w:val="clear" w:color="auto" w:fill="auto"/>
          </w:tcPr>
          <w:p w14:paraId="28283655" w14:textId="77777777" w:rsidR="00E409EB" w:rsidRDefault="00E409EB">
            <w:pPr>
              <w:rPr>
                <w:rFonts w:ascii="Franklin Gothic Medium" w:hAnsi="Franklin Gothic Medium"/>
                <w:b/>
                <w:sz w:val="28"/>
              </w:rPr>
            </w:pPr>
          </w:p>
          <w:p w14:paraId="14632A25" w14:textId="77777777" w:rsidR="00E409EB" w:rsidRPr="00F14F55" w:rsidRDefault="00E409EB" w:rsidP="00E409EB">
            <w:pPr>
              <w:pStyle w:val="Default"/>
              <w:rPr>
                <w:rFonts w:asciiTheme="minorHAnsi" w:hAnsiTheme="minorHAnsi" w:cstheme="minorHAnsi"/>
                <w:color w:val="000000" w:themeColor="text1"/>
                <w:sz w:val="20"/>
                <w:szCs w:val="22"/>
                <w:lang w:val="en-CA"/>
              </w:rPr>
            </w:pPr>
            <w:r w:rsidRPr="00F14F55">
              <w:rPr>
                <w:rFonts w:asciiTheme="minorHAnsi" w:hAnsiTheme="minorHAnsi" w:cstheme="minorHAnsi"/>
                <w:b/>
                <w:bCs/>
                <w:color w:val="000000" w:themeColor="text1"/>
                <w:sz w:val="20"/>
                <w:szCs w:val="22"/>
                <w:lang w:val="en-CA"/>
              </w:rPr>
              <w:t xml:space="preserve">Cyber-bullying: </w:t>
            </w:r>
            <w:r w:rsidRPr="00F14F55">
              <w:rPr>
                <w:rFonts w:asciiTheme="minorHAnsi" w:hAnsiTheme="minorHAnsi" w:cstheme="minorHAnsi"/>
                <w:color w:val="000000" w:themeColor="text1"/>
                <w:sz w:val="20"/>
                <w:szCs w:val="22"/>
                <w:lang w:val="en-CA"/>
              </w:rPr>
              <w:t xml:space="preserve">For the purposes of the definition of “bullying” seen here, bullying includes bullying by electronic means (commonly known as cyber-bullying), including, </w:t>
            </w:r>
          </w:p>
          <w:p w14:paraId="74660124" w14:textId="77777777" w:rsidR="00E409EB" w:rsidRPr="00F14F55" w:rsidRDefault="00E409EB" w:rsidP="00E409EB">
            <w:pPr>
              <w:pStyle w:val="Default"/>
              <w:ind w:left="72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 xml:space="preserve">(a) creating a web page or a blog in which the creator assumes the identity of another person; </w:t>
            </w:r>
          </w:p>
          <w:p w14:paraId="4E7017C7" w14:textId="77777777" w:rsidR="00E409EB" w:rsidRPr="00F14F55" w:rsidRDefault="00E409EB" w:rsidP="00E409EB">
            <w:pPr>
              <w:pStyle w:val="Default"/>
              <w:ind w:left="720"/>
              <w:rPr>
                <w:rFonts w:asciiTheme="minorHAnsi" w:hAnsiTheme="minorHAnsi" w:cstheme="minorHAnsi"/>
                <w:color w:val="000000" w:themeColor="text1"/>
                <w:sz w:val="20"/>
                <w:szCs w:val="22"/>
                <w:lang w:val="en-CA"/>
              </w:rPr>
            </w:pPr>
            <w:r w:rsidRPr="00F14F55">
              <w:rPr>
                <w:rFonts w:asciiTheme="minorHAnsi" w:hAnsiTheme="minorHAnsi" w:cstheme="minorHAnsi"/>
                <w:color w:val="000000" w:themeColor="text1"/>
                <w:sz w:val="20"/>
                <w:szCs w:val="22"/>
                <w:lang w:val="en-CA"/>
              </w:rPr>
              <w:t xml:space="preserve">(b) impersonating another person as the author of content or messages posted on the internet; and </w:t>
            </w:r>
          </w:p>
          <w:p w14:paraId="210FCAE9" w14:textId="77777777" w:rsidR="00E409EB" w:rsidRDefault="00E409EB" w:rsidP="00E409EB">
            <w:pPr>
              <w:ind w:left="720"/>
              <w:rPr>
                <w:rFonts w:cstheme="minorHAnsi"/>
                <w:color w:val="000000" w:themeColor="text1"/>
                <w:sz w:val="20"/>
              </w:rPr>
            </w:pPr>
            <w:r w:rsidRPr="00F14F55">
              <w:rPr>
                <w:rFonts w:cstheme="minorHAnsi"/>
                <w:color w:val="000000" w:themeColor="text1"/>
                <w:sz w:val="20"/>
              </w:rPr>
              <w:t>(c) communicating material electronically to more than one individual or posting material on a website that may be accessed by one or more individuals.</w:t>
            </w:r>
          </w:p>
          <w:p w14:paraId="38171AA3" w14:textId="77777777" w:rsidR="00DA6952" w:rsidRDefault="00DA6952" w:rsidP="00DA6952">
            <w:pPr>
              <w:rPr>
                <w:rFonts w:cstheme="minorHAnsi"/>
                <w:i/>
                <w:color w:val="000000" w:themeColor="text1"/>
                <w:sz w:val="20"/>
              </w:rPr>
            </w:pPr>
          </w:p>
          <w:p w14:paraId="2C8E1DAE" w14:textId="77777777" w:rsidR="00DA6952" w:rsidRDefault="00DA6952" w:rsidP="00DA6952">
            <w:pPr>
              <w:jc w:val="right"/>
              <w:rPr>
                <w:rFonts w:cstheme="minorHAnsi"/>
                <w:i/>
                <w:color w:val="000000" w:themeColor="text1"/>
                <w:sz w:val="20"/>
              </w:rPr>
            </w:pPr>
          </w:p>
          <w:p w14:paraId="362F89C7" w14:textId="77777777" w:rsidR="00E409EB" w:rsidRPr="00E409EB" w:rsidRDefault="00E409EB" w:rsidP="00DA6952">
            <w:pPr>
              <w:jc w:val="right"/>
              <w:rPr>
                <w:rFonts w:cstheme="minorHAnsi"/>
                <w:color w:val="000000" w:themeColor="text1"/>
                <w:sz w:val="20"/>
              </w:rPr>
            </w:pPr>
            <w:r>
              <w:rPr>
                <w:rFonts w:cstheme="minorHAnsi"/>
                <w:i/>
                <w:color w:val="000000" w:themeColor="text1"/>
                <w:sz w:val="20"/>
              </w:rPr>
              <w:t>PPM 144</w:t>
            </w:r>
          </w:p>
        </w:tc>
      </w:tr>
      <w:tr w:rsidR="00996B0E" w14:paraId="2A602F9E"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Height w:val="530"/>
        </w:trPr>
        <w:tc>
          <w:tcPr>
            <w:tcW w:w="14665" w:type="dxa"/>
            <w:gridSpan w:val="5"/>
            <w:shd w:val="clear" w:color="auto" w:fill="832146"/>
            <w:vAlign w:val="center"/>
          </w:tcPr>
          <w:p w14:paraId="66A2966E" w14:textId="77777777" w:rsidR="00996B0E" w:rsidRPr="00996B0E" w:rsidRDefault="00FF720D" w:rsidP="00996B0E">
            <w:pPr>
              <w:rPr>
                <w:color w:val="FFFFFF" w:themeColor="background1"/>
              </w:rPr>
            </w:pPr>
            <w:r>
              <w:rPr>
                <w:rFonts w:ascii="Franklin Gothic Heavy" w:hAnsi="Franklin Gothic Heavy"/>
                <w:color w:val="FFFFFF" w:themeColor="background1"/>
                <w:sz w:val="28"/>
              </w:rPr>
              <w:lastRenderedPageBreak/>
              <w:t xml:space="preserve">Our </w:t>
            </w:r>
            <w:r w:rsidR="00996B0E" w:rsidRPr="00996B0E">
              <w:rPr>
                <w:rFonts w:ascii="Franklin Gothic Heavy" w:hAnsi="Franklin Gothic Heavy"/>
                <w:color w:val="FFFFFF" w:themeColor="background1"/>
                <w:sz w:val="28"/>
              </w:rPr>
              <w:t>Safe and Accepting Schools Team</w:t>
            </w:r>
          </w:p>
        </w:tc>
      </w:tr>
      <w:tr w:rsidR="00996B0E" w14:paraId="6498269A"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Pr>
        <w:tc>
          <w:tcPr>
            <w:tcW w:w="14665" w:type="dxa"/>
            <w:gridSpan w:val="5"/>
            <w:tcBorders>
              <w:bottom w:val="single" w:sz="4" w:space="0" w:color="auto"/>
            </w:tcBorders>
            <w:shd w:val="clear" w:color="auto" w:fill="D9D9D9" w:themeFill="background1" w:themeFillShade="D9"/>
          </w:tcPr>
          <w:p w14:paraId="2A30E2DD" w14:textId="77777777" w:rsidR="00996B0E" w:rsidRPr="00F85AB3" w:rsidRDefault="006E25F5" w:rsidP="001852B2">
            <w:pPr>
              <w:rPr>
                <w:b/>
              </w:rPr>
            </w:pPr>
            <w:r>
              <w:rPr>
                <w:b/>
              </w:rPr>
              <w:t>Our</w:t>
            </w:r>
            <w:r w:rsidR="00996B0E" w:rsidRPr="00F85AB3">
              <w:rPr>
                <w:b/>
              </w:rPr>
              <w:t xml:space="preserve"> Safe and Accepting Schools Team </w:t>
            </w:r>
            <w:r w:rsidR="001852B2">
              <w:rPr>
                <w:b/>
              </w:rPr>
              <w:t xml:space="preserve">leads our planning to promote a </w:t>
            </w:r>
            <w:r w:rsidR="00197F2D">
              <w:rPr>
                <w:b/>
              </w:rPr>
              <w:t>safe, inclusive, and welcoming</w:t>
            </w:r>
            <w:r w:rsidR="00996B0E" w:rsidRPr="00F85AB3">
              <w:rPr>
                <w:b/>
              </w:rPr>
              <w:t xml:space="preserve"> school climate. </w:t>
            </w:r>
          </w:p>
        </w:tc>
      </w:tr>
      <w:tr w:rsidR="00996B0E" w14:paraId="61D4E883"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Pr>
        <w:tc>
          <w:tcPr>
            <w:tcW w:w="7196" w:type="dxa"/>
            <w:gridSpan w:val="2"/>
            <w:tcBorders>
              <w:bottom w:val="nil"/>
              <w:right w:val="nil"/>
            </w:tcBorders>
          </w:tcPr>
          <w:p w14:paraId="2E0C7645" w14:textId="71F760EE" w:rsidR="00996B0E" w:rsidRPr="00E55CFA" w:rsidRDefault="00B05376" w:rsidP="00E55CFA">
            <w:pPr>
              <w:rPr>
                <w:i/>
                <w:color w:val="4F81BD" w:themeColor="accent1"/>
              </w:rPr>
            </w:pPr>
            <w:r>
              <w:rPr>
                <w:b/>
              </w:rPr>
              <w:t>Chair: Christina Douglas</w:t>
            </w:r>
          </w:p>
        </w:tc>
        <w:tc>
          <w:tcPr>
            <w:tcW w:w="7469" w:type="dxa"/>
            <w:gridSpan w:val="3"/>
            <w:tcBorders>
              <w:left w:val="nil"/>
              <w:bottom w:val="nil"/>
            </w:tcBorders>
          </w:tcPr>
          <w:p w14:paraId="283F8B35" w14:textId="7C1DC295" w:rsidR="00996B0E" w:rsidRPr="00ED4FB3" w:rsidRDefault="00996B0E" w:rsidP="00B230AD">
            <w:pPr>
              <w:rPr>
                <w:b/>
              </w:rPr>
            </w:pPr>
            <w:r w:rsidRPr="00ED4FB3">
              <w:rPr>
                <w:b/>
              </w:rPr>
              <w:t>Principal:</w:t>
            </w:r>
            <w:r w:rsidR="007F4E01">
              <w:rPr>
                <w:b/>
              </w:rPr>
              <w:t xml:space="preserve">  Christina Douglas</w:t>
            </w:r>
          </w:p>
        </w:tc>
      </w:tr>
      <w:tr w:rsidR="00996B0E" w14:paraId="32B2C807"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Pr>
        <w:tc>
          <w:tcPr>
            <w:tcW w:w="7196" w:type="dxa"/>
            <w:gridSpan w:val="2"/>
            <w:tcBorders>
              <w:top w:val="nil"/>
              <w:bottom w:val="nil"/>
              <w:right w:val="nil"/>
            </w:tcBorders>
          </w:tcPr>
          <w:p w14:paraId="5E54A232" w14:textId="7A6F186B" w:rsidR="00996B0E" w:rsidRPr="00ED4FB3" w:rsidRDefault="00996B0E" w:rsidP="00B230AD">
            <w:pPr>
              <w:rPr>
                <w:b/>
              </w:rPr>
            </w:pPr>
            <w:r w:rsidRPr="00ED4FB3">
              <w:rPr>
                <w:b/>
              </w:rPr>
              <w:t>Teacher(s)</w:t>
            </w:r>
            <w:r w:rsidR="00ED4FB3" w:rsidRPr="00ED4FB3">
              <w:rPr>
                <w:b/>
              </w:rPr>
              <w:t>:</w:t>
            </w:r>
            <w:r w:rsidR="0090119F">
              <w:rPr>
                <w:b/>
              </w:rPr>
              <w:t xml:space="preserve"> </w:t>
            </w:r>
            <w:proofErr w:type="spellStart"/>
            <w:r w:rsidR="00B05376">
              <w:rPr>
                <w:b/>
              </w:rPr>
              <w:t>Svitlana</w:t>
            </w:r>
            <w:proofErr w:type="spellEnd"/>
            <w:r w:rsidR="00B05376">
              <w:rPr>
                <w:b/>
              </w:rPr>
              <w:t xml:space="preserve"> </w:t>
            </w:r>
            <w:proofErr w:type="spellStart"/>
            <w:r w:rsidR="00B05376">
              <w:rPr>
                <w:b/>
              </w:rPr>
              <w:t>Svyatnenko</w:t>
            </w:r>
            <w:proofErr w:type="spellEnd"/>
          </w:p>
        </w:tc>
        <w:tc>
          <w:tcPr>
            <w:tcW w:w="7469" w:type="dxa"/>
            <w:gridSpan w:val="3"/>
            <w:tcBorders>
              <w:top w:val="nil"/>
              <w:left w:val="nil"/>
              <w:bottom w:val="nil"/>
            </w:tcBorders>
          </w:tcPr>
          <w:p w14:paraId="4BA42340" w14:textId="0F059C39" w:rsidR="00996B0E" w:rsidRPr="00ED4FB3" w:rsidRDefault="00996B0E" w:rsidP="00B230AD">
            <w:pPr>
              <w:rPr>
                <w:b/>
              </w:rPr>
            </w:pPr>
            <w:r w:rsidRPr="00ED4FB3">
              <w:rPr>
                <w:b/>
              </w:rPr>
              <w:t>Support Staff:</w:t>
            </w:r>
            <w:r w:rsidR="00B05376">
              <w:rPr>
                <w:b/>
              </w:rPr>
              <w:t xml:space="preserve"> Renee Wilson and </w:t>
            </w:r>
            <w:proofErr w:type="spellStart"/>
            <w:r w:rsidR="00B05376">
              <w:rPr>
                <w:b/>
              </w:rPr>
              <w:t>Shivon</w:t>
            </w:r>
            <w:proofErr w:type="spellEnd"/>
            <w:r w:rsidR="00B05376">
              <w:rPr>
                <w:b/>
              </w:rPr>
              <w:t xml:space="preserve"> </w:t>
            </w:r>
            <w:proofErr w:type="spellStart"/>
            <w:r w:rsidR="00B05376">
              <w:rPr>
                <w:b/>
              </w:rPr>
              <w:t>Khasow</w:t>
            </w:r>
            <w:proofErr w:type="spellEnd"/>
          </w:p>
        </w:tc>
      </w:tr>
      <w:tr w:rsidR="00996B0E" w14:paraId="1AB10ED7"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Pr>
        <w:tc>
          <w:tcPr>
            <w:tcW w:w="7196" w:type="dxa"/>
            <w:gridSpan w:val="2"/>
            <w:tcBorders>
              <w:top w:val="nil"/>
              <w:bottom w:val="nil"/>
              <w:right w:val="nil"/>
            </w:tcBorders>
          </w:tcPr>
          <w:p w14:paraId="7D9DE56E" w14:textId="77777777" w:rsidR="00996B0E" w:rsidRPr="00ED4FB3" w:rsidRDefault="00996B0E" w:rsidP="00197F2D">
            <w:pPr>
              <w:tabs>
                <w:tab w:val="left" w:pos="4292"/>
              </w:tabs>
              <w:rPr>
                <w:b/>
              </w:rPr>
            </w:pPr>
            <w:r w:rsidRPr="00ED4FB3">
              <w:rPr>
                <w:b/>
              </w:rPr>
              <w:t>Student(s):</w:t>
            </w:r>
            <w:r w:rsidR="00197F2D">
              <w:rPr>
                <w:b/>
              </w:rPr>
              <w:tab/>
            </w:r>
          </w:p>
        </w:tc>
        <w:tc>
          <w:tcPr>
            <w:tcW w:w="7469" w:type="dxa"/>
            <w:gridSpan w:val="3"/>
            <w:tcBorders>
              <w:top w:val="nil"/>
              <w:left w:val="nil"/>
              <w:bottom w:val="nil"/>
            </w:tcBorders>
          </w:tcPr>
          <w:p w14:paraId="444A8CA9" w14:textId="0C70429B" w:rsidR="00996B0E" w:rsidRPr="00ED4FB3" w:rsidRDefault="00996B0E" w:rsidP="00B230AD">
            <w:pPr>
              <w:rPr>
                <w:b/>
              </w:rPr>
            </w:pPr>
            <w:r w:rsidRPr="00ED4FB3">
              <w:rPr>
                <w:b/>
              </w:rPr>
              <w:t>Parent(s):</w:t>
            </w:r>
            <w:r w:rsidR="00B05376">
              <w:rPr>
                <w:b/>
              </w:rPr>
              <w:t xml:space="preserve"> </w:t>
            </w:r>
            <w:proofErr w:type="spellStart"/>
            <w:r w:rsidR="00B05376">
              <w:rPr>
                <w:b/>
              </w:rPr>
              <w:t>Gital</w:t>
            </w:r>
            <w:proofErr w:type="spellEnd"/>
            <w:r w:rsidR="00B05376">
              <w:rPr>
                <w:b/>
              </w:rPr>
              <w:t xml:space="preserve"> </w:t>
            </w:r>
            <w:proofErr w:type="spellStart"/>
            <w:r w:rsidR="00B05376">
              <w:rPr>
                <w:b/>
              </w:rPr>
              <w:t>Vilimek</w:t>
            </w:r>
            <w:proofErr w:type="spellEnd"/>
            <w:r w:rsidR="00B05376">
              <w:rPr>
                <w:b/>
              </w:rPr>
              <w:t xml:space="preserve"> and Alex </w:t>
            </w:r>
            <w:proofErr w:type="spellStart"/>
            <w:r w:rsidR="00B05376">
              <w:rPr>
                <w:b/>
              </w:rPr>
              <w:t>Sibra</w:t>
            </w:r>
            <w:proofErr w:type="spellEnd"/>
          </w:p>
        </w:tc>
      </w:tr>
      <w:tr w:rsidR="00996B0E" w14:paraId="70572F0C" w14:textId="77777777" w:rsidTr="001D0F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70" w:type="dxa"/>
        </w:trPr>
        <w:tc>
          <w:tcPr>
            <w:tcW w:w="7196" w:type="dxa"/>
            <w:gridSpan w:val="2"/>
            <w:tcBorders>
              <w:top w:val="nil"/>
              <w:right w:val="nil"/>
            </w:tcBorders>
          </w:tcPr>
          <w:p w14:paraId="5B6EBE3C" w14:textId="36DFFADE" w:rsidR="00996B0E" w:rsidRPr="00ED4FB3" w:rsidRDefault="00ED4FB3" w:rsidP="00B230AD">
            <w:pPr>
              <w:rPr>
                <w:b/>
              </w:rPr>
            </w:pPr>
            <w:r w:rsidRPr="00ED4FB3">
              <w:rPr>
                <w:b/>
              </w:rPr>
              <w:t>Community Partner(s):</w:t>
            </w:r>
            <w:r w:rsidR="00B05376">
              <w:rPr>
                <w:b/>
              </w:rPr>
              <w:t xml:space="preserve"> Linda Cassin (Public Health Nurse)</w:t>
            </w:r>
          </w:p>
        </w:tc>
        <w:tc>
          <w:tcPr>
            <w:tcW w:w="7469" w:type="dxa"/>
            <w:gridSpan w:val="3"/>
            <w:tcBorders>
              <w:top w:val="nil"/>
              <w:left w:val="nil"/>
            </w:tcBorders>
          </w:tcPr>
          <w:p w14:paraId="350F239B" w14:textId="77777777" w:rsidR="00996B0E" w:rsidRDefault="00996B0E" w:rsidP="00B230AD"/>
        </w:tc>
      </w:tr>
    </w:tbl>
    <w:p w14:paraId="77202FB7" w14:textId="77777777" w:rsidR="00CD3BB8" w:rsidRDefault="00CD3BB8" w:rsidP="00B230AD"/>
    <w:tbl>
      <w:tblPr>
        <w:tblStyle w:val="TableGrid"/>
        <w:tblW w:w="0" w:type="auto"/>
        <w:tblLayout w:type="fixed"/>
        <w:tblLook w:val="04A0" w:firstRow="1" w:lastRow="0" w:firstColumn="1" w:lastColumn="0" w:noHBand="0" w:noVBand="1"/>
      </w:tblPr>
      <w:tblGrid>
        <w:gridCol w:w="558"/>
        <w:gridCol w:w="14058"/>
      </w:tblGrid>
      <w:tr w:rsidR="00275D61" w14:paraId="5E93F957" w14:textId="77777777" w:rsidTr="00971C66">
        <w:trPr>
          <w:trHeight w:val="530"/>
        </w:trPr>
        <w:tc>
          <w:tcPr>
            <w:tcW w:w="14616" w:type="dxa"/>
            <w:gridSpan w:val="2"/>
            <w:shd w:val="clear" w:color="auto" w:fill="832146"/>
            <w:vAlign w:val="center"/>
          </w:tcPr>
          <w:p w14:paraId="323610BF" w14:textId="77777777" w:rsidR="00275D61" w:rsidRPr="00996B0E" w:rsidRDefault="00FF720D" w:rsidP="004B1CE2">
            <w:pPr>
              <w:rPr>
                <w:color w:val="FFFFFF" w:themeColor="background1"/>
              </w:rPr>
            </w:pPr>
            <w:r>
              <w:rPr>
                <w:rFonts w:ascii="Franklin Gothic Heavy" w:hAnsi="Franklin Gothic Heavy"/>
                <w:color w:val="FFFFFF" w:themeColor="background1"/>
                <w:sz w:val="28"/>
              </w:rPr>
              <w:t xml:space="preserve">What the Data Tells Us - </w:t>
            </w:r>
            <w:r w:rsidR="00275D61">
              <w:rPr>
                <w:rFonts w:ascii="Franklin Gothic Heavy" w:hAnsi="Franklin Gothic Heavy"/>
                <w:color w:val="FFFFFF" w:themeColor="background1"/>
                <w:sz w:val="28"/>
              </w:rPr>
              <w:t>School Climate Survey</w:t>
            </w:r>
            <w:r w:rsidR="00A94ECD">
              <w:rPr>
                <w:rFonts w:ascii="Franklin Gothic Heavy" w:hAnsi="Franklin Gothic Heavy"/>
                <w:color w:val="FFFFFF" w:themeColor="background1"/>
                <w:sz w:val="28"/>
              </w:rPr>
              <w:t>s</w:t>
            </w:r>
            <w:r>
              <w:rPr>
                <w:rFonts w:ascii="Franklin Gothic Heavy" w:hAnsi="Franklin Gothic Heavy"/>
                <w:color w:val="FFFFFF" w:themeColor="background1"/>
                <w:sz w:val="28"/>
              </w:rPr>
              <w:t xml:space="preserve"> and Other Data</w:t>
            </w:r>
          </w:p>
        </w:tc>
      </w:tr>
      <w:tr w:rsidR="00275D61" w14:paraId="7B802C54" w14:textId="77777777" w:rsidTr="00971C66">
        <w:tc>
          <w:tcPr>
            <w:tcW w:w="14616" w:type="dxa"/>
            <w:gridSpan w:val="2"/>
            <w:tcBorders>
              <w:bottom w:val="single" w:sz="4" w:space="0" w:color="auto"/>
            </w:tcBorders>
            <w:shd w:val="clear" w:color="auto" w:fill="D9D9D9" w:themeFill="background1" w:themeFillShade="D9"/>
          </w:tcPr>
          <w:p w14:paraId="360BE982" w14:textId="77777777" w:rsidR="00275D61" w:rsidRPr="00F85AB3" w:rsidRDefault="00275D61" w:rsidP="00F647F4">
            <w:pPr>
              <w:rPr>
                <w:b/>
              </w:rPr>
            </w:pPr>
            <w:r w:rsidRPr="00F85AB3">
              <w:rPr>
                <w:b/>
              </w:rPr>
              <w:t xml:space="preserve">As part of the </w:t>
            </w:r>
            <w:r w:rsidR="0048181C">
              <w:rPr>
                <w:b/>
              </w:rPr>
              <w:t xml:space="preserve">on-going </w:t>
            </w:r>
            <w:r w:rsidRPr="00F85AB3">
              <w:rPr>
                <w:b/>
              </w:rPr>
              <w:t>monitoring and ev</w:t>
            </w:r>
            <w:r w:rsidR="00E55CFA">
              <w:rPr>
                <w:b/>
              </w:rPr>
              <w:t>aluation process, schools gather data from a va</w:t>
            </w:r>
            <w:r w:rsidR="00F647F4">
              <w:rPr>
                <w:b/>
              </w:rPr>
              <w:t>rious</w:t>
            </w:r>
            <w:r w:rsidR="00E55CFA">
              <w:rPr>
                <w:b/>
              </w:rPr>
              <w:t xml:space="preserve"> of sources, including </w:t>
            </w:r>
            <w:r w:rsidRPr="00F85AB3">
              <w:rPr>
                <w:b/>
              </w:rPr>
              <w:t xml:space="preserve">school climate surveys of students, staff and parents every two years.  Our school data indicates the following: </w:t>
            </w:r>
          </w:p>
        </w:tc>
      </w:tr>
      <w:tr w:rsidR="00971C66" w14:paraId="0B207F87" w14:textId="77777777" w:rsidTr="006E25F5">
        <w:trPr>
          <w:cantSplit/>
          <w:trHeight w:val="1134"/>
        </w:trPr>
        <w:tc>
          <w:tcPr>
            <w:tcW w:w="558" w:type="dxa"/>
            <w:shd w:val="clear" w:color="auto" w:fill="A6A6A6" w:themeFill="background1" w:themeFillShade="A6"/>
            <w:textDirection w:val="btLr"/>
          </w:tcPr>
          <w:p w14:paraId="72F76B2E" w14:textId="77777777" w:rsidR="00971C66" w:rsidRPr="0065208B" w:rsidRDefault="00971C66" w:rsidP="00971C66">
            <w:pPr>
              <w:ind w:left="113" w:right="113"/>
              <w:jc w:val="center"/>
              <w:rPr>
                <w:rFonts w:ascii="Franklin Gothic Heavy" w:hAnsi="Franklin Gothic Heavy" w:cstheme="minorHAnsi"/>
                <w:b/>
                <w:color w:val="548DD4" w:themeColor="text2" w:themeTint="99"/>
              </w:rPr>
            </w:pPr>
            <w:r w:rsidRPr="0065208B">
              <w:rPr>
                <w:rFonts w:ascii="Franklin Gothic Heavy" w:hAnsi="Franklin Gothic Heavy" w:cstheme="minorHAnsi"/>
                <w:b/>
                <w:color w:val="000000" w:themeColor="text1"/>
                <w:sz w:val="32"/>
              </w:rPr>
              <w:t>STRENGTHS</w:t>
            </w:r>
          </w:p>
        </w:tc>
        <w:tc>
          <w:tcPr>
            <w:tcW w:w="14058" w:type="dxa"/>
          </w:tcPr>
          <w:p w14:paraId="2FE81F20" w14:textId="1B7BF175" w:rsidR="00B05376" w:rsidRPr="00007561" w:rsidRDefault="00B05376" w:rsidP="00B05376">
            <w:pPr>
              <w:pStyle w:val="ListParagraph"/>
              <w:numPr>
                <w:ilvl w:val="0"/>
                <w:numId w:val="34"/>
              </w:numPr>
            </w:pPr>
            <w:r w:rsidRPr="00007561">
              <w:t>Students feel safe in their classrooms</w:t>
            </w:r>
          </w:p>
          <w:p w14:paraId="76FEDFEB" w14:textId="39ADD9E7" w:rsidR="00B05376" w:rsidRPr="00007561" w:rsidRDefault="00B05376" w:rsidP="00B05376">
            <w:pPr>
              <w:pStyle w:val="ListParagraph"/>
              <w:numPr>
                <w:ilvl w:val="0"/>
                <w:numId w:val="34"/>
              </w:numPr>
            </w:pPr>
            <w:r w:rsidRPr="00007561">
              <w:t>Students feel safe in the hallways</w:t>
            </w:r>
          </w:p>
          <w:p w14:paraId="0A0D976F" w14:textId="77777777" w:rsidR="00B05376" w:rsidRPr="00007561" w:rsidRDefault="00B05376" w:rsidP="00B05376">
            <w:pPr>
              <w:pStyle w:val="ListParagraph"/>
              <w:numPr>
                <w:ilvl w:val="0"/>
                <w:numId w:val="34"/>
              </w:numPr>
            </w:pPr>
            <w:r w:rsidRPr="00007561">
              <w:t>Students know how to report bullying</w:t>
            </w:r>
          </w:p>
          <w:p w14:paraId="5AA44559" w14:textId="011E7F7D" w:rsidR="00971C66" w:rsidRPr="00007561" w:rsidRDefault="00B05376" w:rsidP="00B05376">
            <w:pPr>
              <w:pStyle w:val="ListParagraph"/>
              <w:numPr>
                <w:ilvl w:val="0"/>
                <w:numId w:val="34"/>
              </w:numPr>
            </w:pPr>
            <w:r w:rsidRPr="00007561">
              <w:t xml:space="preserve">The </w:t>
            </w:r>
            <w:proofErr w:type="gramStart"/>
            <w:r w:rsidRPr="00007561">
              <w:t>vast majority</w:t>
            </w:r>
            <w:proofErr w:type="gramEnd"/>
            <w:r w:rsidRPr="00007561">
              <w:t xml:space="preserve"> of students do not feel they had been bullied in the past year</w:t>
            </w:r>
          </w:p>
          <w:p w14:paraId="66E85683" w14:textId="77777777" w:rsidR="00971C66" w:rsidRDefault="00971C66" w:rsidP="0048181C">
            <w:pPr>
              <w:rPr>
                <w:color w:val="548DD4" w:themeColor="text2" w:themeTint="99"/>
              </w:rPr>
            </w:pPr>
          </w:p>
          <w:p w14:paraId="4AB2ED7B" w14:textId="77777777" w:rsidR="00B05376" w:rsidRDefault="00B05376" w:rsidP="0048181C">
            <w:pPr>
              <w:rPr>
                <w:color w:val="548DD4" w:themeColor="text2" w:themeTint="99"/>
              </w:rPr>
            </w:pPr>
          </w:p>
          <w:p w14:paraId="1CBF399E" w14:textId="7A4BD839" w:rsidR="00B05376" w:rsidRPr="002122BD" w:rsidRDefault="00B05376" w:rsidP="0048181C">
            <w:pPr>
              <w:rPr>
                <w:color w:val="548DD4" w:themeColor="text2" w:themeTint="99"/>
              </w:rPr>
            </w:pPr>
          </w:p>
        </w:tc>
      </w:tr>
      <w:tr w:rsidR="002122BD" w14:paraId="31D84F20" w14:textId="77777777" w:rsidTr="00971C66">
        <w:tc>
          <w:tcPr>
            <w:tcW w:w="14616" w:type="dxa"/>
            <w:gridSpan w:val="2"/>
            <w:shd w:val="clear" w:color="auto" w:fill="D9D9D9" w:themeFill="background1" w:themeFillShade="D9"/>
          </w:tcPr>
          <w:p w14:paraId="2BBF6E66" w14:textId="77777777" w:rsidR="002122BD" w:rsidRPr="00F85AB3" w:rsidRDefault="00F85AB3" w:rsidP="005074A0">
            <w:pPr>
              <w:rPr>
                <w:b/>
                <w:color w:val="548DD4" w:themeColor="text2" w:themeTint="99"/>
              </w:rPr>
            </w:pPr>
            <w:r w:rsidRPr="00F85AB3">
              <w:rPr>
                <w:b/>
              </w:rPr>
              <w:t>Based on the analysis</w:t>
            </w:r>
            <w:r w:rsidR="00FF720D">
              <w:rPr>
                <w:b/>
              </w:rPr>
              <w:t xml:space="preserve"> of various sources of data, o</w:t>
            </w:r>
            <w:r w:rsidR="006E25F5">
              <w:rPr>
                <w:b/>
              </w:rPr>
              <w:t>ur</w:t>
            </w:r>
            <w:r w:rsidRPr="00F85AB3">
              <w:rPr>
                <w:b/>
              </w:rPr>
              <w:t xml:space="preserve"> </w:t>
            </w:r>
            <w:r w:rsidR="005074A0">
              <w:rPr>
                <w:b/>
              </w:rPr>
              <w:t>school has identifi</w:t>
            </w:r>
            <w:r w:rsidR="00971C66">
              <w:rPr>
                <w:b/>
              </w:rPr>
              <w:t xml:space="preserve">ed specific </w:t>
            </w:r>
            <w:r w:rsidR="00FF720D">
              <w:rPr>
                <w:b/>
              </w:rPr>
              <w:t xml:space="preserve">bullying prevention and intervention </w:t>
            </w:r>
            <w:r w:rsidR="00971C66">
              <w:rPr>
                <w:b/>
              </w:rPr>
              <w:t>goal statements</w:t>
            </w:r>
            <w:r w:rsidR="005074A0">
              <w:rPr>
                <w:b/>
              </w:rPr>
              <w:t xml:space="preserve"> fo</w:t>
            </w:r>
            <w:r w:rsidR="00971C66">
              <w:rPr>
                <w:b/>
              </w:rPr>
              <w:t>r this school year.  These goal statements</w:t>
            </w:r>
            <w:r w:rsidR="005074A0">
              <w:rPr>
                <w:b/>
              </w:rPr>
              <w:t xml:space="preserve"> </w:t>
            </w:r>
            <w:r w:rsidR="00FF720D">
              <w:rPr>
                <w:b/>
              </w:rPr>
              <w:t>will drive our actions for this year</w:t>
            </w:r>
            <w:r w:rsidR="005074A0">
              <w:rPr>
                <w:b/>
              </w:rPr>
              <w:t xml:space="preserve">.  Outcomes </w:t>
            </w:r>
            <w:r w:rsidR="00267DDB">
              <w:rPr>
                <w:b/>
              </w:rPr>
              <w:t>will be monitored and assessed</w:t>
            </w:r>
            <w:r w:rsidR="005074A0">
              <w:rPr>
                <w:b/>
              </w:rPr>
              <w:t xml:space="preserve"> using a continuous improvement cycle.</w:t>
            </w:r>
          </w:p>
        </w:tc>
      </w:tr>
      <w:tr w:rsidR="00971C66" w14:paraId="2579CB57" w14:textId="77777777" w:rsidTr="006E25F5">
        <w:trPr>
          <w:cantSplit/>
          <w:trHeight w:val="1134"/>
        </w:trPr>
        <w:tc>
          <w:tcPr>
            <w:tcW w:w="558" w:type="dxa"/>
            <w:tcBorders>
              <w:bottom w:val="single" w:sz="4" w:space="0" w:color="auto"/>
            </w:tcBorders>
            <w:shd w:val="clear" w:color="auto" w:fill="A6A6A6" w:themeFill="background1" w:themeFillShade="A6"/>
            <w:textDirection w:val="btLr"/>
            <w:vAlign w:val="center"/>
          </w:tcPr>
          <w:p w14:paraId="5DB25441" w14:textId="77777777" w:rsidR="00971C66" w:rsidRPr="0065208B" w:rsidRDefault="00971C66" w:rsidP="001D0FCB">
            <w:pPr>
              <w:ind w:left="113" w:right="113"/>
              <w:jc w:val="center"/>
              <w:rPr>
                <w:rFonts w:ascii="Franklin Gothic Heavy" w:hAnsi="Franklin Gothic Heavy"/>
                <w:b/>
                <w:sz w:val="32"/>
                <w:szCs w:val="32"/>
              </w:rPr>
            </w:pPr>
            <w:r w:rsidRPr="0065208B">
              <w:rPr>
                <w:rFonts w:ascii="Franklin Gothic Heavy" w:hAnsi="Franklin Gothic Heavy"/>
                <w:b/>
                <w:sz w:val="32"/>
                <w:szCs w:val="32"/>
              </w:rPr>
              <w:t>GOALS</w:t>
            </w:r>
          </w:p>
          <w:p w14:paraId="713E1A91" w14:textId="77777777" w:rsidR="00971C66" w:rsidRDefault="00971C66" w:rsidP="00971C66">
            <w:pPr>
              <w:ind w:left="113" w:right="113"/>
              <w:jc w:val="center"/>
            </w:pPr>
          </w:p>
        </w:tc>
        <w:tc>
          <w:tcPr>
            <w:tcW w:w="14058" w:type="dxa"/>
            <w:tcBorders>
              <w:bottom w:val="single" w:sz="4" w:space="0" w:color="auto"/>
            </w:tcBorders>
            <w:shd w:val="clear" w:color="auto" w:fill="auto"/>
          </w:tcPr>
          <w:p w14:paraId="42F8DAD7" w14:textId="2D042047" w:rsidR="00B05376" w:rsidRPr="00007561" w:rsidRDefault="00B05376" w:rsidP="00B05376">
            <w:pPr>
              <w:pStyle w:val="ListParagraph"/>
              <w:numPr>
                <w:ilvl w:val="0"/>
                <w:numId w:val="35"/>
              </w:numPr>
            </w:pPr>
            <w:r w:rsidRPr="00007561">
              <w:t>Reduce the percentage of bullying occurring based on race and culture</w:t>
            </w:r>
          </w:p>
          <w:p w14:paraId="5FF037BB" w14:textId="332700E1" w:rsidR="00B05376" w:rsidRPr="00007561" w:rsidRDefault="00B05376" w:rsidP="00B05376">
            <w:pPr>
              <w:pStyle w:val="ListParagraph"/>
              <w:numPr>
                <w:ilvl w:val="0"/>
                <w:numId w:val="35"/>
              </w:numPr>
            </w:pPr>
            <w:r w:rsidRPr="00007561">
              <w:t>Increase student understanding of bullying</w:t>
            </w:r>
          </w:p>
          <w:p w14:paraId="1D96E1AB" w14:textId="560AF0C7" w:rsidR="00B05376" w:rsidRPr="00007561" w:rsidRDefault="00B05376" w:rsidP="00B05376">
            <w:pPr>
              <w:pStyle w:val="ListParagraph"/>
              <w:numPr>
                <w:ilvl w:val="0"/>
                <w:numId w:val="35"/>
              </w:numPr>
            </w:pPr>
            <w:r w:rsidRPr="00007561">
              <w:t>Provide students with strategies when faced with bullying</w:t>
            </w:r>
          </w:p>
          <w:p w14:paraId="1027BCE5" w14:textId="77777777" w:rsidR="00971C66" w:rsidRPr="00007561" w:rsidRDefault="00971C66" w:rsidP="0048181C"/>
          <w:p w14:paraId="022EC97F" w14:textId="3D9D5D38" w:rsidR="00971C66" w:rsidRPr="00007561" w:rsidRDefault="00971C66" w:rsidP="0048181C">
            <w:pPr>
              <w:rPr>
                <w:i/>
                <w:color w:val="548DD4" w:themeColor="text2" w:themeTint="99"/>
              </w:rPr>
            </w:pPr>
          </w:p>
          <w:p w14:paraId="590E0994" w14:textId="17611CC7" w:rsidR="00B05376" w:rsidRDefault="00B05376" w:rsidP="0048181C">
            <w:pPr>
              <w:rPr>
                <w:i/>
                <w:color w:val="548DD4" w:themeColor="text2" w:themeTint="99"/>
              </w:rPr>
            </w:pPr>
          </w:p>
          <w:p w14:paraId="0399C0AF" w14:textId="77777777" w:rsidR="00D17BD0" w:rsidRDefault="00D17BD0" w:rsidP="0048181C">
            <w:pPr>
              <w:rPr>
                <w:i/>
                <w:color w:val="548DD4" w:themeColor="text2" w:themeTint="99"/>
              </w:rPr>
            </w:pPr>
          </w:p>
          <w:p w14:paraId="238B4B5D" w14:textId="77777777" w:rsidR="00971C66" w:rsidRPr="00B333BD" w:rsidRDefault="00971C66" w:rsidP="0048181C">
            <w:pPr>
              <w:rPr>
                <w:i/>
                <w:color w:val="548DD4" w:themeColor="text2" w:themeTint="99"/>
              </w:rPr>
            </w:pPr>
          </w:p>
        </w:tc>
      </w:tr>
    </w:tbl>
    <w:p w14:paraId="65F7FAE7" w14:textId="77777777" w:rsidR="00347552" w:rsidRDefault="00347552" w:rsidP="00B230AD"/>
    <w:tbl>
      <w:tblPr>
        <w:tblStyle w:val="TableGrid"/>
        <w:tblW w:w="0" w:type="auto"/>
        <w:tblLook w:val="04A0" w:firstRow="1" w:lastRow="0" w:firstColumn="1" w:lastColumn="0" w:noHBand="0" w:noVBand="1"/>
      </w:tblPr>
      <w:tblGrid>
        <w:gridCol w:w="646"/>
        <w:gridCol w:w="6547"/>
        <w:gridCol w:w="7197"/>
      </w:tblGrid>
      <w:tr w:rsidR="007703B5" w14:paraId="0BA1861D" w14:textId="77777777" w:rsidTr="00791389">
        <w:trPr>
          <w:trHeight w:val="530"/>
        </w:trPr>
        <w:tc>
          <w:tcPr>
            <w:tcW w:w="646" w:type="dxa"/>
            <w:vMerge w:val="restart"/>
            <w:shd w:val="clear" w:color="auto" w:fill="A6A6A6" w:themeFill="background1" w:themeFillShade="A6"/>
            <w:textDirection w:val="btLr"/>
            <w:vAlign w:val="center"/>
          </w:tcPr>
          <w:p w14:paraId="04F39B05" w14:textId="2AB7A1F6" w:rsidR="007703B5" w:rsidRPr="00007561" w:rsidRDefault="007703B5" w:rsidP="008C2DB0">
            <w:pPr>
              <w:ind w:left="113" w:right="113"/>
              <w:rPr>
                <w:rFonts w:ascii="Franklin Gothic Heavy" w:hAnsi="Franklin Gothic Heavy"/>
                <w:color w:val="000000" w:themeColor="text1"/>
                <w:sz w:val="32"/>
              </w:rPr>
            </w:pPr>
            <w:r w:rsidRPr="007703B5">
              <w:rPr>
                <w:rFonts w:ascii="Franklin Gothic Heavy" w:hAnsi="Franklin Gothic Heavy"/>
                <w:color w:val="000000" w:themeColor="text1"/>
                <w:sz w:val="32"/>
              </w:rPr>
              <w:lastRenderedPageBreak/>
              <w:t>AWARENESS AND PREVENTION</w:t>
            </w:r>
          </w:p>
        </w:tc>
        <w:tc>
          <w:tcPr>
            <w:tcW w:w="13744" w:type="dxa"/>
            <w:gridSpan w:val="2"/>
            <w:shd w:val="clear" w:color="auto" w:fill="832146"/>
            <w:vAlign w:val="center"/>
          </w:tcPr>
          <w:p w14:paraId="37D10748" w14:textId="419D8C18" w:rsidR="00007561" w:rsidRPr="00007561" w:rsidRDefault="00FF720D" w:rsidP="00F92676">
            <w:pPr>
              <w:rPr>
                <w:rFonts w:ascii="Franklin Gothic Heavy" w:hAnsi="Franklin Gothic Heavy"/>
                <w:color w:val="FFFFFF" w:themeColor="background1"/>
                <w:sz w:val="28"/>
              </w:rPr>
            </w:pPr>
            <w:r>
              <w:rPr>
                <w:rFonts w:ascii="Franklin Gothic Heavy" w:hAnsi="Franklin Gothic Heavy"/>
                <w:color w:val="FFFFFF" w:themeColor="background1"/>
                <w:sz w:val="28"/>
              </w:rPr>
              <w:t xml:space="preserve">What We are Doing </w:t>
            </w:r>
            <w:proofErr w:type="gramStart"/>
            <w:r w:rsidR="007703B5">
              <w:rPr>
                <w:rFonts w:ascii="Franklin Gothic Heavy" w:hAnsi="Franklin Gothic Heavy"/>
                <w:color w:val="FFFFFF" w:themeColor="background1"/>
                <w:sz w:val="28"/>
              </w:rPr>
              <w:t>In</w:t>
            </w:r>
            <w:proofErr w:type="gramEnd"/>
            <w:r w:rsidR="007703B5">
              <w:rPr>
                <w:rFonts w:ascii="Franklin Gothic Heavy" w:hAnsi="Franklin Gothic Heavy"/>
                <w:color w:val="FFFFFF" w:themeColor="background1"/>
                <w:sz w:val="28"/>
              </w:rPr>
              <w:t xml:space="preserve"> Our Classrooms and in Our School</w:t>
            </w:r>
            <w:r w:rsidR="00D40ED0">
              <w:rPr>
                <w:rFonts w:ascii="Franklin Gothic Heavy" w:hAnsi="Franklin Gothic Heavy"/>
                <w:color w:val="FFFFFF" w:themeColor="background1"/>
                <w:sz w:val="28"/>
              </w:rPr>
              <w:t xml:space="preserve"> - </w:t>
            </w:r>
            <w:r w:rsidR="00F92676">
              <w:rPr>
                <w:rFonts w:ascii="Franklin Gothic Heavy" w:hAnsi="Franklin Gothic Heavy"/>
                <w:color w:val="FFFFFF" w:themeColor="background1"/>
                <w:sz w:val="28"/>
              </w:rPr>
              <w:t xml:space="preserve">Bullying </w:t>
            </w:r>
            <w:r w:rsidR="00D40ED0">
              <w:rPr>
                <w:rFonts w:ascii="Franklin Gothic Heavy" w:hAnsi="Franklin Gothic Heavy"/>
                <w:color w:val="FFFFFF" w:themeColor="background1"/>
                <w:sz w:val="28"/>
              </w:rPr>
              <w:t>Awareness and Prevention Strategies</w:t>
            </w:r>
          </w:p>
        </w:tc>
      </w:tr>
      <w:tr w:rsidR="007703B5" w14:paraId="38F46BE8" w14:textId="77777777" w:rsidTr="00791389">
        <w:tc>
          <w:tcPr>
            <w:tcW w:w="646" w:type="dxa"/>
            <w:vMerge/>
            <w:shd w:val="clear" w:color="auto" w:fill="A6A6A6" w:themeFill="background1" w:themeFillShade="A6"/>
          </w:tcPr>
          <w:p w14:paraId="3F56DD89" w14:textId="77777777" w:rsidR="007703B5" w:rsidRDefault="007703B5" w:rsidP="0048181C">
            <w:pPr>
              <w:rPr>
                <w:b/>
              </w:rPr>
            </w:pPr>
          </w:p>
        </w:tc>
        <w:tc>
          <w:tcPr>
            <w:tcW w:w="13744" w:type="dxa"/>
            <w:gridSpan w:val="2"/>
            <w:tcBorders>
              <w:bottom w:val="single" w:sz="4" w:space="0" w:color="auto"/>
            </w:tcBorders>
            <w:shd w:val="clear" w:color="auto" w:fill="D9D9D9" w:themeFill="background1" w:themeFillShade="D9"/>
          </w:tcPr>
          <w:p w14:paraId="574FE80F" w14:textId="77777777" w:rsidR="007703B5" w:rsidRPr="00F85AB3" w:rsidRDefault="006E25F5" w:rsidP="00DD7B02">
            <w:pPr>
              <w:rPr>
                <w:b/>
              </w:rPr>
            </w:pPr>
            <w:r>
              <w:rPr>
                <w:b/>
              </w:rPr>
              <w:t>Our</w:t>
            </w:r>
            <w:r w:rsidR="007703B5">
              <w:rPr>
                <w:b/>
              </w:rPr>
              <w:t xml:space="preserve"> school is implementing </w:t>
            </w:r>
            <w:r w:rsidR="00DC728A">
              <w:rPr>
                <w:b/>
              </w:rPr>
              <w:t>a variety of</w:t>
            </w:r>
            <w:r w:rsidR="007703B5">
              <w:rPr>
                <w:b/>
              </w:rPr>
              <w:t xml:space="preserve"> strate</w:t>
            </w:r>
            <w:r w:rsidR="00693677">
              <w:rPr>
                <w:b/>
              </w:rPr>
              <w:t xml:space="preserve">gies to support student well-being </w:t>
            </w:r>
            <w:r w:rsidR="007703B5">
              <w:rPr>
                <w:b/>
              </w:rPr>
              <w:t>and to positively impact students’ readiness to learn.  These strategies</w:t>
            </w:r>
            <w:r w:rsidR="007703B5" w:rsidRPr="00F85AB3">
              <w:rPr>
                <w:b/>
              </w:rPr>
              <w:t xml:space="preserve"> </w:t>
            </w:r>
            <w:r w:rsidR="007703B5">
              <w:rPr>
                <w:b/>
              </w:rPr>
              <w:t>involve students, staff, parents and community members as part of a whole school</w:t>
            </w:r>
            <w:r w:rsidR="00693677">
              <w:rPr>
                <w:b/>
              </w:rPr>
              <w:t xml:space="preserve"> approach</w:t>
            </w:r>
            <w:r w:rsidR="00DC728A">
              <w:rPr>
                <w:b/>
              </w:rPr>
              <w:t>.</w:t>
            </w:r>
            <w:r w:rsidR="007703B5">
              <w:rPr>
                <w:b/>
              </w:rPr>
              <w:t xml:space="preserve"> </w:t>
            </w:r>
            <w:r w:rsidR="00DC728A">
              <w:rPr>
                <w:b/>
              </w:rPr>
              <w:t xml:space="preserve">Below </w:t>
            </w:r>
            <w:r w:rsidR="00DD7B02">
              <w:rPr>
                <w:b/>
              </w:rPr>
              <w:t>are</w:t>
            </w:r>
            <w:r w:rsidR="00DC728A">
              <w:rPr>
                <w:b/>
              </w:rPr>
              <w:t xml:space="preserve"> highlight</w:t>
            </w:r>
            <w:r w:rsidR="00DD7B02">
              <w:rPr>
                <w:b/>
              </w:rPr>
              <w:t>s</w:t>
            </w:r>
            <w:r w:rsidR="00DC728A">
              <w:rPr>
                <w:b/>
              </w:rPr>
              <w:t xml:space="preserve"> of our strategies.</w:t>
            </w:r>
          </w:p>
        </w:tc>
      </w:tr>
      <w:tr w:rsidR="007703B5" w14:paraId="427BD191" w14:textId="77777777" w:rsidTr="00F647F4">
        <w:tc>
          <w:tcPr>
            <w:tcW w:w="646" w:type="dxa"/>
            <w:vMerge/>
            <w:shd w:val="clear" w:color="auto" w:fill="A6A6A6" w:themeFill="background1" w:themeFillShade="A6"/>
          </w:tcPr>
          <w:p w14:paraId="05E109E4" w14:textId="77777777" w:rsidR="007703B5" w:rsidRDefault="007703B5" w:rsidP="0048181C">
            <w:pPr>
              <w:rPr>
                <w:i/>
                <w:color w:val="548DD4" w:themeColor="text2" w:themeTint="99"/>
              </w:rPr>
            </w:pPr>
          </w:p>
        </w:tc>
        <w:tc>
          <w:tcPr>
            <w:tcW w:w="6547" w:type="dxa"/>
            <w:tcBorders>
              <w:right w:val="nil"/>
            </w:tcBorders>
          </w:tcPr>
          <w:p w14:paraId="16813C23" w14:textId="77777777" w:rsidR="00007561" w:rsidRDefault="00B05376" w:rsidP="00B05376">
            <w:pPr>
              <w:pStyle w:val="ListParagraph"/>
              <w:numPr>
                <w:ilvl w:val="0"/>
                <w:numId w:val="38"/>
              </w:numPr>
            </w:pPr>
            <w:r w:rsidRPr="00007561">
              <w:t xml:space="preserve">Celebrating our cultures (Islamic History Month, Tamil </w:t>
            </w:r>
          </w:p>
          <w:p w14:paraId="294F933D" w14:textId="7739D42D" w:rsidR="00B05376" w:rsidRPr="00007561" w:rsidRDefault="00B05376" w:rsidP="00007561">
            <w:pPr>
              <w:pStyle w:val="ListParagraph"/>
              <w:numPr>
                <w:ilvl w:val="0"/>
                <w:numId w:val="38"/>
              </w:numPr>
            </w:pPr>
            <w:r w:rsidRPr="00007561">
              <w:t xml:space="preserve">Heritage Month, Black History Month, Asian/South Asian Heritage month, Aboriginal and Italian Heritage Month) through announcements, videos, presentations and art work. </w:t>
            </w:r>
          </w:p>
          <w:p w14:paraId="01D49A50" w14:textId="361573B7" w:rsidR="002236AD" w:rsidRPr="00007561" w:rsidRDefault="002236AD" w:rsidP="00B05376">
            <w:pPr>
              <w:pStyle w:val="ListParagraph"/>
              <w:numPr>
                <w:ilvl w:val="0"/>
                <w:numId w:val="38"/>
              </w:numPr>
            </w:pPr>
            <w:r w:rsidRPr="00007561">
              <w:t>The “First 20 Days of Well-Being and Beyond”</w:t>
            </w:r>
          </w:p>
          <w:p w14:paraId="6CD04FCB" w14:textId="014522B9" w:rsidR="00B05376" w:rsidRPr="00007561" w:rsidRDefault="00B05376" w:rsidP="00B05376">
            <w:pPr>
              <w:pStyle w:val="ListParagraph"/>
              <w:numPr>
                <w:ilvl w:val="0"/>
                <w:numId w:val="38"/>
              </w:numPr>
            </w:pPr>
            <w:r w:rsidRPr="00007561">
              <w:t>Ensure student voice, leadership and engagement are an integral part of program planning and delivery</w:t>
            </w:r>
          </w:p>
          <w:p w14:paraId="0E920746" w14:textId="60D292A6" w:rsidR="00B05376" w:rsidRPr="00007561" w:rsidRDefault="00B05376" w:rsidP="00B05376">
            <w:pPr>
              <w:pStyle w:val="ListParagraph"/>
              <w:numPr>
                <w:ilvl w:val="0"/>
                <w:numId w:val="38"/>
              </w:numPr>
            </w:pPr>
            <w:r w:rsidRPr="00007561">
              <w:t>Using progressive discipline</w:t>
            </w:r>
          </w:p>
          <w:p w14:paraId="132DCAE5" w14:textId="7F279B92" w:rsidR="00B05376" w:rsidRPr="00007561" w:rsidRDefault="00B05376" w:rsidP="00B05376">
            <w:pPr>
              <w:pStyle w:val="ListParagraph"/>
              <w:numPr>
                <w:ilvl w:val="0"/>
                <w:numId w:val="38"/>
              </w:numPr>
            </w:pPr>
            <w:r w:rsidRPr="00007561">
              <w:t>Using our character education focus and assemblies to promote inclusive behaviour</w:t>
            </w:r>
          </w:p>
          <w:p w14:paraId="5ECD6B16" w14:textId="59E6AC57" w:rsidR="00B05376" w:rsidRPr="00007561" w:rsidRDefault="00B05376" w:rsidP="00B05376">
            <w:pPr>
              <w:pStyle w:val="ListParagraph"/>
              <w:numPr>
                <w:ilvl w:val="0"/>
                <w:numId w:val="38"/>
              </w:numPr>
            </w:pPr>
            <w:r w:rsidRPr="00007561">
              <w:t>Use of critical analysis and social justice to increase student understanding of why bullying may occur</w:t>
            </w:r>
          </w:p>
          <w:p w14:paraId="0992182B" w14:textId="06F9546B" w:rsidR="00B05376" w:rsidRPr="00007561" w:rsidRDefault="00B05376" w:rsidP="00B05376">
            <w:pPr>
              <w:pStyle w:val="ListParagraph"/>
              <w:numPr>
                <w:ilvl w:val="0"/>
                <w:numId w:val="38"/>
              </w:numPr>
            </w:pPr>
            <w:r w:rsidRPr="00007561">
              <w:t>Partnering with Public Health Nurse on a variety of topics</w:t>
            </w:r>
          </w:p>
          <w:p w14:paraId="44B5CFAF" w14:textId="73923879" w:rsidR="00B05376" w:rsidRPr="00007561" w:rsidRDefault="00B05376" w:rsidP="00B05376">
            <w:pPr>
              <w:pStyle w:val="ListParagraph"/>
              <w:numPr>
                <w:ilvl w:val="0"/>
                <w:numId w:val="38"/>
              </w:numPr>
            </w:pPr>
            <w:r w:rsidRPr="00007561">
              <w:t>Provide opportunities for self and peer assessment</w:t>
            </w:r>
          </w:p>
          <w:p w14:paraId="0DED50E8" w14:textId="0D1CFDF9" w:rsidR="00B05376" w:rsidRPr="00007561" w:rsidRDefault="00B05376" w:rsidP="00B05376">
            <w:pPr>
              <w:pStyle w:val="ListParagraph"/>
              <w:numPr>
                <w:ilvl w:val="0"/>
                <w:numId w:val="38"/>
              </w:numPr>
            </w:pPr>
            <w:r w:rsidRPr="00007561">
              <w:t>Continuing to focus on positive mental health</w:t>
            </w:r>
          </w:p>
          <w:p w14:paraId="64459012" w14:textId="616FDAEE" w:rsidR="00B05376" w:rsidRPr="00007561" w:rsidRDefault="00B05376" w:rsidP="00B05376">
            <w:pPr>
              <w:pStyle w:val="ListParagraph"/>
              <w:numPr>
                <w:ilvl w:val="0"/>
                <w:numId w:val="38"/>
              </w:numPr>
            </w:pPr>
            <w:r w:rsidRPr="00007561">
              <w:t>Using restorative practices to help students resolve conflict</w:t>
            </w:r>
          </w:p>
          <w:p w14:paraId="5BB500CB" w14:textId="6CA6BC07" w:rsidR="00B05376" w:rsidRPr="00007561" w:rsidRDefault="00B05376" w:rsidP="00B05376">
            <w:pPr>
              <w:pStyle w:val="ListParagraph"/>
              <w:numPr>
                <w:ilvl w:val="0"/>
                <w:numId w:val="38"/>
              </w:numPr>
            </w:pPr>
            <w:r w:rsidRPr="00007561">
              <w:t>Community Circles</w:t>
            </w:r>
          </w:p>
          <w:p w14:paraId="310DF159" w14:textId="77777777" w:rsidR="007703B5" w:rsidRPr="00007561" w:rsidRDefault="007703B5" w:rsidP="00791389">
            <w:pPr>
              <w:pStyle w:val="ListParagraph"/>
              <w:rPr>
                <w:rFonts w:cstheme="minorHAnsi"/>
                <w:i/>
                <w:color w:val="548DD4" w:themeColor="text2" w:themeTint="99"/>
              </w:rPr>
            </w:pPr>
          </w:p>
        </w:tc>
        <w:tc>
          <w:tcPr>
            <w:tcW w:w="7197" w:type="dxa"/>
            <w:tcBorders>
              <w:left w:val="nil"/>
            </w:tcBorders>
          </w:tcPr>
          <w:p w14:paraId="0023A045" w14:textId="77777777" w:rsidR="007703B5" w:rsidRDefault="007703B5" w:rsidP="00791389">
            <w:pPr>
              <w:pStyle w:val="ListParagraph"/>
              <w:rPr>
                <w:rFonts w:cstheme="minorHAnsi"/>
                <w:i/>
                <w:color w:val="548DD4" w:themeColor="text2" w:themeTint="99"/>
              </w:rPr>
            </w:pPr>
          </w:p>
          <w:p w14:paraId="1F3FB017" w14:textId="77777777" w:rsidR="00791389" w:rsidRDefault="00791389" w:rsidP="00791389">
            <w:pPr>
              <w:pStyle w:val="ListParagraph"/>
              <w:rPr>
                <w:rFonts w:cstheme="minorHAnsi"/>
                <w:i/>
                <w:color w:val="548DD4" w:themeColor="text2" w:themeTint="99"/>
              </w:rPr>
            </w:pPr>
          </w:p>
          <w:p w14:paraId="73AB2B3F" w14:textId="77777777" w:rsidR="00791389" w:rsidRDefault="00791389" w:rsidP="00791389">
            <w:pPr>
              <w:rPr>
                <w:rFonts w:cstheme="minorHAnsi"/>
                <w:i/>
                <w:color w:val="548DD4" w:themeColor="text2" w:themeTint="99"/>
              </w:rPr>
            </w:pPr>
          </w:p>
          <w:p w14:paraId="3C033034" w14:textId="77777777" w:rsidR="00791389" w:rsidRDefault="00791389" w:rsidP="00791389">
            <w:pPr>
              <w:rPr>
                <w:rFonts w:cstheme="minorHAnsi"/>
                <w:i/>
                <w:color w:val="548DD4" w:themeColor="text2" w:themeTint="99"/>
              </w:rPr>
            </w:pPr>
          </w:p>
          <w:p w14:paraId="4F8C9D83" w14:textId="77777777" w:rsidR="00791389" w:rsidRDefault="00791389" w:rsidP="00791389">
            <w:pPr>
              <w:rPr>
                <w:rFonts w:cstheme="minorHAnsi"/>
                <w:i/>
                <w:color w:val="548DD4" w:themeColor="text2" w:themeTint="99"/>
              </w:rPr>
            </w:pPr>
          </w:p>
          <w:p w14:paraId="175DED00" w14:textId="77777777" w:rsidR="00791389" w:rsidRDefault="00791389" w:rsidP="00791389">
            <w:pPr>
              <w:rPr>
                <w:rFonts w:cstheme="minorHAnsi"/>
                <w:i/>
                <w:color w:val="548DD4" w:themeColor="text2" w:themeTint="99"/>
              </w:rPr>
            </w:pPr>
          </w:p>
          <w:p w14:paraId="2E125608" w14:textId="77777777" w:rsidR="00791389" w:rsidRDefault="00791389" w:rsidP="00791389">
            <w:pPr>
              <w:rPr>
                <w:rFonts w:cstheme="minorHAnsi"/>
                <w:i/>
                <w:color w:val="548DD4" w:themeColor="text2" w:themeTint="99"/>
              </w:rPr>
            </w:pPr>
          </w:p>
          <w:p w14:paraId="6D9D21F3" w14:textId="77777777" w:rsidR="00693677" w:rsidRDefault="00693677" w:rsidP="00791389">
            <w:pPr>
              <w:rPr>
                <w:rFonts w:cstheme="minorHAnsi"/>
                <w:i/>
                <w:color w:val="548DD4" w:themeColor="text2" w:themeTint="99"/>
              </w:rPr>
            </w:pPr>
          </w:p>
          <w:p w14:paraId="013072A5" w14:textId="77777777" w:rsidR="00791389" w:rsidRDefault="00791389" w:rsidP="00791389">
            <w:pPr>
              <w:rPr>
                <w:rFonts w:cstheme="minorHAnsi"/>
                <w:i/>
                <w:color w:val="548DD4" w:themeColor="text2" w:themeTint="99"/>
              </w:rPr>
            </w:pPr>
          </w:p>
          <w:p w14:paraId="2F782510" w14:textId="77777777" w:rsidR="00791389" w:rsidRDefault="00791389" w:rsidP="00791389">
            <w:pPr>
              <w:rPr>
                <w:rFonts w:cstheme="minorHAnsi"/>
                <w:i/>
                <w:color w:val="548DD4" w:themeColor="text2" w:themeTint="99"/>
              </w:rPr>
            </w:pPr>
          </w:p>
          <w:p w14:paraId="2EE4E9A2" w14:textId="77777777" w:rsidR="00791389" w:rsidRDefault="00791389" w:rsidP="00791389">
            <w:pPr>
              <w:rPr>
                <w:rFonts w:cstheme="minorHAnsi"/>
                <w:i/>
                <w:color w:val="548DD4" w:themeColor="text2" w:themeTint="99"/>
              </w:rPr>
            </w:pPr>
          </w:p>
          <w:p w14:paraId="68D8BFB6" w14:textId="77777777" w:rsidR="00791389" w:rsidRDefault="00791389" w:rsidP="00791389">
            <w:pPr>
              <w:rPr>
                <w:rFonts w:cstheme="minorHAnsi"/>
                <w:i/>
                <w:color w:val="548DD4" w:themeColor="text2" w:themeTint="99"/>
              </w:rPr>
            </w:pPr>
          </w:p>
          <w:p w14:paraId="51DE7708" w14:textId="77777777" w:rsidR="00791389" w:rsidRDefault="00791389" w:rsidP="00791389">
            <w:pPr>
              <w:rPr>
                <w:rFonts w:cstheme="minorHAnsi"/>
                <w:i/>
                <w:color w:val="548DD4" w:themeColor="text2" w:themeTint="99"/>
              </w:rPr>
            </w:pPr>
          </w:p>
          <w:p w14:paraId="1ED0C152" w14:textId="77777777" w:rsidR="00791389" w:rsidRDefault="00791389" w:rsidP="00791389">
            <w:pPr>
              <w:rPr>
                <w:rFonts w:cstheme="minorHAnsi"/>
                <w:i/>
                <w:color w:val="548DD4" w:themeColor="text2" w:themeTint="99"/>
              </w:rPr>
            </w:pPr>
          </w:p>
          <w:p w14:paraId="12A4DACB" w14:textId="77777777" w:rsidR="00791389" w:rsidRPr="00791389" w:rsidRDefault="00791389" w:rsidP="00791389">
            <w:pPr>
              <w:rPr>
                <w:color w:val="548DD4" w:themeColor="text2" w:themeTint="99"/>
              </w:rPr>
            </w:pPr>
          </w:p>
        </w:tc>
      </w:tr>
      <w:tr w:rsidR="007703B5" w14:paraId="6A30A3AA" w14:textId="77777777" w:rsidTr="00791389">
        <w:trPr>
          <w:trHeight w:val="530"/>
        </w:trPr>
        <w:tc>
          <w:tcPr>
            <w:tcW w:w="646" w:type="dxa"/>
            <w:vMerge/>
            <w:shd w:val="clear" w:color="auto" w:fill="A6A6A6" w:themeFill="background1" w:themeFillShade="A6"/>
          </w:tcPr>
          <w:p w14:paraId="24E766B6" w14:textId="77777777" w:rsidR="007703B5" w:rsidRDefault="007703B5" w:rsidP="006275F2">
            <w:pPr>
              <w:rPr>
                <w:rFonts w:ascii="Franklin Gothic Heavy" w:hAnsi="Franklin Gothic Heavy"/>
                <w:color w:val="FFFFFF" w:themeColor="background1"/>
                <w:sz w:val="28"/>
              </w:rPr>
            </w:pPr>
          </w:p>
        </w:tc>
        <w:tc>
          <w:tcPr>
            <w:tcW w:w="13744" w:type="dxa"/>
            <w:gridSpan w:val="2"/>
            <w:shd w:val="clear" w:color="auto" w:fill="832146"/>
            <w:vAlign w:val="center"/>
          </w:tcPr>
          <w:p w14:paraId="3CE1F35E" w14:textId="77777777" w:rsidR="007703B5" w:rsidRDefault="00DC728A" w:rsidP="006275F2">
            <w:pPr>
              <w:rPr>
                <w:i/>
                <w:color w:val="548DD4" w:themeColor="text2" w:themeTint="99"/>
              </w:rPr>
            </w:pPr>
            <w:r>
              <w:rPr>
                <w:rFonts w:ascii="Franklin Gothic Heavy" w:hAnsi="Franklin Gothic Heavy"/>
                <w:color w:val="FFFFFF" w:themeColor="background1"/>
                <w:sz w:val="28"/>
              </w:rPr>
              <w:t>How “Student Voice” is Present</w:t>
            </w:r>
            <w:r w:rsidR="00FF720D">
              <w:rPr>
                <w:rFonts w:ascii="Franklin Gothic Heavy" w:hAnsi="Franklin Gothic Heavy"/>
                <w:color w:val="FFFFFF" w:themeColor="background1"/>
                <w:sz w:val="28"/>
              </w:rPr>
              <w:t xml:space="preserve"> in Our School</w:t>
            </w:r>
            <w:r w:rsidR="00D40ED0">
              <w:rPr>
                <w:rFonts w:ascii="Franklin Gothic Heavy" w:hAnsi="Franklin Gothic Heavy"/>
                <w:color w:val="FFFFFF" w:themeColor="background1"/>
                <w:sz w:val="28"/>
              </w:rPr>
              <w:t xml:space="preserve"> - </w:t>
            </w:r>
            <w:r w:rsidR="00F92676">
              <w:rPr>
                <w:rFonts w:ascii="Franklin Gothic Heavy" w:hAnsi="Franklin Gothic Heavy"/>
                <w:color w:val="FFFFFF" w:themeColor="background1"/>
                <w:sz w:val="28"/>
              </w:rPr>
              <w:t xml:space="preserve">Bullying </w:t>
            </w:r>
            <w:r w:rsidR="00D40ED0">
              <w:rPr>
                <w:rFonts w:ascii="Franklin Gothic Heavy" w:hAnsi="Franklin Gothic Heavy"/>
                <w:color w:val="FFFFFF" w:themeColor="background1"/>
                <w:sz w:val="28"/>
              </w:rPr>
              <w:t xml:space="preserve">Awareness and Prevention Strategies </w:t>
            </w:r>
          </w:p>
        </w:tc>
      </w:tr>
      <w:tr w:rsidR="007703B5" w14:paraId="556C25A3" w14:textId="77777777" w:rsidTr="00791389">
        <w:tc>
          <w:tcPr>
            <w:tcW w:w="646" w:type="dxa"/>
            <w:vMerge/>
            <w:shd w:val="clear" w:color="auto" w:fill="A6A6A6" w:themeFill="background1" w:themeFillShade="A6"/>
          </w:tcPr>
          <w:p w14:paraId="3E92E08C" w14:textId="77777777" w:rsidR="007703B5" w:rsidRDefault="007703B5" w:rsidP="005E1BD0">
            <w:pPr>
              <w:rPr>
                <w:b/>
              </w:rPr>
            </w:pPr>
          </w:p>
        </w:tc>
        <w:tc>
          <w:tcPr>
            <w:tcW w:w="13744" w:type="dxa"/>
            <w:gridSpan w:val="2"/>
            <w:shd w:val="clear" w:color="auto" w:fill="D9D9D9" w:themeFill="background1" w:themeFillShade="D9"/>
          </w:tcPr>
          <w:p w14:paraId="568971D7" w14:textId="77777777" w:rsidR="007703B5" w:rsidRPr="006275F2" w:rsidRDefault="007703B5" w:rsidP="00E021F7">
            <w:pPr>
              <w:rPr>
                <w:b/>
              </w:rPr>
            </w:pPr>
            <w:r>
              <w:rPr>
                <w:b/>
              </w:rPr>
              <w:t xml:space="preserve">Engaging students to help shape the learning environment is an important component of a whole school approach to promoting a positive school climate.  The following </w:t>
            </w:r>
            <w:r w:rsidR="00E021F7">
              <w:rPr>
                <w:b/>
              </w:rPr>
              <w:t>examples</w:t>
            </w:r>
            <w:r>
              <w:rPr>
                <w:b/>
              </w:rPr>
              <w:t xml:space="preserve"> are</w:t>
            </w:r>
            <w:r w:rsidR="005C6503">
              <w:rPr>
                <w:b/>
              </w:rPr>
              <w:t xml:space="preserve"> highlights of</w:t>
            </w:r>
            <w:r>
              <w:rPr>
                <w:b/>
              </w:rPr>
              <w:t xml:space="preserve"> </w:t>
            </w:r>
            <w:r w:rsidR="00E021F7">
              <w:rPr>
                <w:b/>
              </w:rPr>
              <w:t>“student voice” in action</w:t>
            </w:r>
            <w:r w:rsidR="006E25F5">
              <w:rPr>
                <w:b/>
              </w:rPr>
              <w:t xml:space="preserve"> at our</w:t>
            </w:r>
            <w:r>
              <w:rPr>
                <w:b/>
              </w:rPr>
              <w:t xml:space="preserve"> school.</w:t>
            </w:r>
          </w:p>
        </w:tc>
      </w:tr>
      <w:tr w:rsidR="007703B5" w14:paraId="68B9EF10" w14:textId="77777777" w:rsidTr="00F647F4">
        <w:tc>
          <w:tcPr>
            <w:tcW w:w="646" w:type="dxa"/>
            <w:vMerge/>
            <w:shd w:val="clear" w:color="auto" w:fill="A6A6A6" w:themeFill="background1" w:themeFillShade="A6"/>
          </w:tcPr>
          <w:p w14:paraId="08F1B608" w14:textId="77777777" w:rsidR="007703B5" w:rsidRPr="00C953D7" w:rsidRDefault="007703B5" w:rsidP="0048181C">
            <w:pPr>
              <w:rPr>
                <w:i/>
                <w:color w:val="548DD4" w:themeColor="text2" w:themeTint="99"/>
              </w:rPr>
            </w:pPr>
          </w:p>
        </w:tc>
        <w:tc>
          <w:tcPr>
            <w:tcW w:w="6547" w:type="dxa"/>
            <w:tcBorders>
              <w:right w:val="nil"/>
            </w:tcBorders>
          </w:tcPr>
          <w:p w14:paraId="429CFB7E" w14:textId="7F47D9B5" w:rsidR="00791389" w:rsidRPr="002236AD" w:rsidRDefault="002236AD" w:rsidP="002236AD">
            <w:pPr>
              <w:pStyle w:val="ListParagraph"/>
              <w:numPr>
                <w:ilvl w:val="0"/>
                <w:numId w:val="42"/>
              </w:numPr>
              <w:rPr>
                <w:sz w:val="24"/>
                <w:szCs w:val="24"/>
              </w:rPr>
            </w:pPr>
            <w:r>
              <w:t>Student Initiated Clubs</w:t>
            </w:r>
          </w:p>
          <w:p w14:paraId="0277DE2F" w14:textId="27BAA21C" w:rsidR="002236AD" w:rsidRPr="002236AD" w:rsidRDefault="002236AD" w:rsidP="002236AD">
            <w:pPr>
              <w:pStyle w:val="ListParagraph"/>
              <w:numPr>
                <w:ilvl w:val="0"/>
                <w:numId w:val="42"/>
              </w:numPr>
              <w:rPr>
                <w:sz w:val="24"/>
                <w:szCs w:val="24"/>
              </w:rPr>
            </w:pPr>
            <w:r>
              <w:t>Student Council</w:t>
            </w:r>
          </w:p>
          <w:p w14:paraId="3DE9E6E9" w14:textId="50B91D47" w:rsidR="002236AD" w:rsidRPr="002236AD" w:rsidRDefault="002236AD" w:rsidP="002236AD">
            <w:pPr>
              <w:pStyle w:val="ListParagraph"/>
              <w:numPr>
                <w:ilvl w:val="0"/>
                <w:numId w:val="42"/>
              </w:numPr>
              <w:rPr>
                <w:sz w:val="24"/>
                <w:szCs w:val="24"/>
              </w:rPr>
            </w:pPr>
            <w:r>
              <w:t>Student Focus Groups</w:t>
            </w:r>
          </w:p>
          <w:p w14:paraId="583CBAAD" w14:textId="77777777" w:rsidR="00791389" w:rsidRDefault="002236AD" w:rsidP="00791389">
            <w:pPr>
              <w:pStyle w:val="ListParagraph"/>
              <w:numPr>
                <w:ilvl w:val="0"/>
                <w:numId w:val="42"/>
              </w:numPr>
            </w:pPr>
            <w:r>
              <w:t xml:space="preserve">Student Leadership Opportunities </w:t>
            </w:r>
          </w:p>
          <w:p w14:paraId="13177A03" w14:textId="77777777" w:rsidR="00007561" w:rsidRDefault="00007561" w:rsidP="00007561"/>
          <w:p w14:paraId="3D6F88EE" w14:textId="77777777" w:rsidR="00007561" w:rsidRDefault="00007561" w:rsidP="00007561"/>
          <w:p w14:paraId="2BF7453C" w14:textId="5576E1CA" w:rsidR="00007561" w:rsidRPr="002236AD" w:rsidRDefault="00007561" w:rsidP="00007561"/>
        </w:tc>
        <w:tc>
          <w:tcPr>
            <w:tcW w:w="7197" w:type="dxa"/>
            <w:tcBorders>
              <w:left w:val="nil"/>
            </w:tcBorders>
          </w:tcPr>
          <w:p w14:paraId="7AB17D0C" w14:textId="77777777" w:rsidR="007703B5" w:rsidRPr="00C56FE3" w:rsidRDefault="007703B5" w:rsidP="00791389">
            <w:pPr>
              <w:pStyle w:val="ListParagraph"/>
              <w:rPr>
                <w:i/>
                <w:color w:val="548DD4" w:themeColor="text2" w:themeTint="99"/>
              </w:rPr>
            </w:pPr>
          </w:p>
        </w:tc>
      </w:tr>
    </w:tbl>
    <w:p w14:paraId="25562B12" w14:textId="77777777" w:rsidR="00791389" w:rsidRDefault="00791389"/>
    <w:tbl>
      <w:tblPr>
        <w:tblStyle w:val="TableGrid"/>
        <w:tblW w:w="14390" w:type="dxa"/>
        <w:tblInd w:w="-113" w:type="dxa"/>
        <w:tblLook w:val="04A0" w:firstRow="1" w:lastRow="0" w:firstColumn="1" w:lastColumn="0" w:noHBand="0" w:noVBand="1"/>
      </w:tblPr>
      <w:tblGrid>
        <w:gridCol w:w="646"/>
        <w:gridCol w:w="3991"/>
        <w:gridCol w:w="4960"/>
        <w:gridCol w:w="4793"/>
      </w:tblGrid>
      <w:tr w:rsidR="0065208B" w14:paraId="3E72A42A" w14:textId="77777777" w:rsidTr="002A2A5A">
        <w:trPr>
          <w:trHeight w:val="530"/>
        </w:trPr>
        <w:tc>
          <w:tcPr>
            <w:tcW w:w="646" w:type="dxa"/>
            <w:vMerge w:val="restart"/>
            <w:shd w:val="clear" w:color="auto" w:fill="A6A6A6" w:themeFill="background1" w:themeFillShade="A6"/>
            <w:textDirection w:val="btLr"/>
          </w:tcPr>
          <w:p w14:paraId="7D92EF51" w14:textId="77777777" w:rsidR="0065208B" w:rsidRPr="0065208B" w:rsidRDefault="0065208B" w:rsidP="0065208B">
            <w:pPr>
              <w:ind w:left="113" w:right="113"/>
              <w:jc w:val="center"/>
              <w:rPr>
                <w:rFonts w:ascii="Franklin Gothic Heavy" w:hAnsi="Franklin Gothic Heavy"/>
                <w:color w:val="000000" w:themeColor="text1"/>
                <w:sz w:val="32"/>
              </w:rPr>
            </w:pPr>
            <w:r w:rsidRPr="0065208B">
              <w:rPr>
                <w:rFonts w:ascii="Franklin Gothic Heavy" w:hAnsi="Franklin Gothic Heavy"/>
                <w:color w:val="000000" w:themeColor="text1"/>
                <w:sz w:val="32"/>
              </w:rPr>
              <w:t>INTERVENTION</w:t>
            </w:r>
          </w:p>
        </w:tc>
        <w:tc>
          <w:tcPr>
            <w:tcW w:w="13744" w:type="dxa"/>
            <w:gridSpan w:val="3"/>
            <w:shd w:val="clear" w:color="auto" w:fill="832146"/>
            <w:vAlign w:val="center"/>
          </w:tcPr>
          <w:p w14:paraId="54248CB0" w14:textId="77777777" w:rsidR="0065208B" w:rsidRDefault="005840D7" w:rsidP="004152FF">
            <w:pPr>
              <w:rPr>
                <w:i/>
                <w:color w:val="548DD4" w:themeColor="text2" w:themeTint="99"/>
              </w:rPr>
            </w:pPr>
            <w:r>
              <w:rPr>
                <w:rFonts w:ascii="Franklin Gothic Heavy" w:hAnsi="Franklin Gothic Heavy"/>
                <w:color w:val="FFFFFF" w:themeColor="background1"/>
                <w:sz w:val="28"/>
              </w:rPr>
              <w:t>How We Report</w:t>
            </w:r>
            <w:r w:rsidR="00363A5F">
              <w:rPr>
                <w:rFonts w:ascii="Franklin Gothic Heavy" w:hAnsi="Franklin Gothic Heavy"/>
                <w:color w:val="FFFFFF" w:themeColor="background1"/>
                <w:sz w:val="28"/>
              </w:rPr>
              <w:t xml:space="preserve"> Bullying</w:t>
            </w:r>
            <w:r w:rsidR="00B21CB3">
              <w:rPr>
                <w:rFonts w:ascii="Franklin Gothic Heavy" w:hAnsi="Franklin Gothic Heavy"/>
                <w:color w:val="FFFFFF" w:themeColor="background1"/>
                <w:sz w:val="28"/>
              </w:rPr>
              <w:t xml:space="preserve"> at Our School</w:t>
            </w:r>
          </w:p>
        </w:tc>
      </w:tr>
      <w:tr w:rsidR="0065208B" w14:paraId="6AB19ED5" w14:textId="77777777" w:rsidTr="002A2A5A">
        <w:tc>
          <w:tcPr>
            <w:tcW w:w="646" w:type="dxa"/>
            <w:vMerge/>
            <w:shd w:val="clear" w:color="auto" w:fill="A6A6A6" w:themeFill="background1" w:themeFillShade="A6"/>
          </w:tcPr>
          <w:p w14:paraId="71C9E6B3" w14:textId="77777777" w:rsidR="0065208B" w:rsidRDefault="0065208B" w:rsidP="00910AC6">
            <w:pPr>
              <w:rPr>
                <w:b/>
              </w:rPr>
            </w:pPr>
          </w:p>
        </w:tc>
        <w:tc>
          <w:tcPr>
            <w:tcW w:w="13744" w:type="dxa"/>
            <w:gridSpan w:val="3"/>
            <w:shd w:val="clear" w:color="auto" w:fill="D9D9D9" w:themeFill="background1" w:themeFillShade="D9"/>
          </w:tcPr>
          <w:p w14:paraId="4590DA2A" w14:textId="77777777" w:rsidR="0065208B" w:rsidRPr="006275F2" w:rsidRDefault="0065208B" w:rsidP="00910AC6">
            <w:pPr>
              <w:rPr>
                <w:b/>
              </w:rPr>
            </w:pPr>
            <w:r>
              <w:rPr>
                <w:b/>
              </w:rPr>
              <w:t xml:space="preserve">Procedures are in place that allow students </w:t>
            </w:r>
            <w:r w:rsidR="008423B5">
              <w:rPr>
                <w:b/>
              </w:rPr>
              <w:t xml:space="preserve">and parents </w:t>
            </w:r>
            <w:r>
              <w:rPr>
                <w:b/>
              </w:rPr>
              <w:t>to r</w:t>
            </w:r>
            <w:r w:rsidR="008423B5">
              <w:rPr>
                <w:b/>
              </w:rPr>
              <w:t xml:space="preserve">eport bullying incidents </w:t>
            </w:r>
            <w:r>
              <w:rPr>
                <w:b/>
              </w:rPr>
              <w:t>as well as procedures that outline the requirements for staff to report bullying</w:t>
            </w:r>
            <w:r w:rsidR="008423B5">
              <w:rPr>
                <w:b/>
              </w:rPr>
              <w:t xml:space="preserve"> in accordance with legislation.</w:t>
            </w:r>
          </w:p>
        </w:tc>
      </w:tr>
      <w:tr w:rsidR="0065208B" w14:paraId="37599889" w14:textId="77777777" w:rsidTr="002A2A5A">
        <w:tc>
          <w:tcPr>
            <w:tcW w:w="646" w:type="dxa"/>
            <w:vMerge/>
            <w:shd w:val="clear" w:color="auto" w:fill="A6A6A6" w:themeFill="background1" w:themeFillShade="A6"/>
          </w:tcPr>
          <w:p w14:paraId="4C2187CC" w14:textId="77777777" w:rsidR="0065208B" w:rsidRDefault="0065208B" w:rsidP="0048181C">
            <w:pPr>
              <w:rPr>
                <w:b/>
              </w:rPr>
            </w:pPr>
          </w:p>
        </w:tc>
        <w:tc>
          <w:tcPr>
            <w:tcW w:w="3991" w:type="dxa"/>
          </w:tcPr>
          <w:p w14:paraId="52B6A46E" w14:textId="77777777" w:rsidR="0065208B" w:rsidRPr="0011451F" w:rsidRDefault="0065208B" w:rsidP="0048181C">
            <w:pPr>
              <w:rPr>
                <w:b/>
              </w:rPr>
            </w:pPr>
            <w:r>
              <w:rPr>
                <w:b/>
              </w:rPr>
              <w:t>Student Reporting:</w:t>
            </w:r>
          </w:p>
          <w:p w14:paraId="74A661BA" w14:textId="77777777" w:rsidR="005D21C3" w:rsidRPr="005D21C3" w:rsidRDefault="005D21C3" w:rsidP="005D21C3">
            <w:pPr>
              <w:pStyle w:val="ListParagraph"/>
              <w:numPr>
                <w:ilvl w:val="0"/>
                <w:numId w:val="10"/>
              </w:numPr>
            </w:pPr>
            <w:r w:rsidRPr="005D21C3">
              <w:t xml:space="preserve">Reporting bullying to a trusted adult (e.g., </w:t>
            </w:r>
            <w:r w:rsidR="00F647F4">
              <w:t xml:space="preserve">parent, </w:t>
            </w:r>
            <w:r w:rsidRPr="005D21C3">
              <w:t>teacher, adm</w:t>
            </w:r>
            <w:r w:rsidR="001B3671">
              <w:t>inistrator,</w:t>
            </w:r>
            <w:r w:rsidRPr="005D21C3">
              <w:t xml:space="preserve"> support</w:t>
            </w:r>
            <w:r w:rsidR="001B3671">
              <w:t xml:space="preserve"> staff, </w:t>
            </w:r>
            <w:r w:rsidRPr="005D21C3">
              <w:t>police liaison officer)</w:t>
            </w:r>
          </w:p>
          <w:p w14:paraId="7D1F3B30" w14:textId="4ACA2544" w:rsidR="005D21C3" w:rsidRDefault="00127844" w:rsidP="005D21C3">
            <w:pPr>
              <w:pStyle w:val="ListParagraph"/>
              <w:numPr>
                <w:ilvl w:val="0"/>
                <w:numId w:val="10"/>
              </w:numPr>
            </w:pPr>
            <w:r>
              <w:t xml:space="preserve">Using the </w:t>
            </w:r>
            <w:r w:rsidR="005D21C3" w:rsidRPr="005D21C3">
              <w:t>“Report Bullying Now</w:t>
            </w:r>
            <w:r w:rsidR="005D21C3">
              <w:t>”</w:t>
            </w:r>
            <w:r w:rsidR="005D21C3" w:rsidRPr="005D21C3">
              <w:t xml:space="preserve"> button on the school/board website</w:t>
            </w:r>
          </w:p>
          <w:p w14:paraId="48046BA8" w14:textId="56AE4292" w:rsidR="00EB2475" w:rsidRPr="005D21C3" w:rsidRDefault="00EB2475" w:rsidP="005D21C3">
            <w:pPr>
              <w:pStyle w:val="ListParagraph"/>
              <w:numPr>
                <w:ilvl w:val="0"/>
                <w:numId w:val="10"/>
              </w:numPr>
            </w:pPr>
            <w:r>
              <w:t>Climate Survey</w:t>
            </w:r>
            <w:bookmarkStart w:id="0" w:name="_GoBack"/>
            <w:bookmarkEnd w:id="0"/>
          </w:p>
          <w:p w14:paraId="39C30F14" w14:textId="77777777" w:rsidR="0065208B" w:rsidRPr="006275F2" w:rsidRDefault="0065208B" w:rsidP="00791389">
            <w:pPr>
              <w:rPr>
                <w:color w:val="548DD4" w:themeColor="text2" w:themeTint="99"/>
              </w:rPr>
            </w:pPr>
          </w:p>
        </w:tc>
        <w:tc>
          <w:tcPr>
            <w:tcW w:w="4960" w:type="dxa"/>
          </w:tcPr>
          <w:p w14:paraId="6622D9B2" w14:textId="77777777" w:rsidR="0065208B" w:rsidRPr="005D21C3" w:rsidRDefault="0065208B" w:rsidP="0048181C">
            <w:pPr>
              <w:rPr>
                <w:b/>
              </w:rPr>
            </w:pPr>
            <w:r w:rsidRPr="005D21C3">
              <w:rPr>
                <w:b/>
              </w:rPr>
              <w:t>Staff Reporting:</w:t>
            </w:r>
          </w:p>
          <w:p w14:paraId="252C2C7D" w14:textId="77777777" w:rsidR="005D21C3" w:rsidRPr="005D21C3" w:rsidRDefault="005D21C3" w:rsidP="005D21C3">
            <w:pPr>
              <w:pStyle w:val="ListParagraph"/>
              <w:numPr>
                <w:ilvl w:val="0"/>
                <w:numId w:val="31"/>
              </w:numPr>
              <w:rPr>
                <w:b/>
              </w:rPr>
            </w:pPr>
            <w:r w:rsidRPr="005D21C3">
              <w:t>“The Education Act states that an employee of the board who becomes aware that a student at the school of the board may have engaged in a serious student incident shall report the matter to the principal as soon as reasonably possible” (PPM 144)</w:t>
            </w:r>
          </w:p>
          <w:p w14:paraId="4EC3C83D" w14:textId="77777777" w:rsidR="0065208B" w:rsidRPr="005D21C3" w:rsidRDefault="005D21C3" w:rsidP="005D21C3">
            <w:pPr>
              <w:pStyle w:val="ListParagraph"/>
              <w:numPr>
                <w:ilvl w:val="0"/>
                <w:numId w:val="31"/>
              </w:numPr>
              <w:rPr>
                <w:b/>
              </w:rPr>
            </w:pPr>
            <w:r w:rsidRPr="005D21C3">
              <w:t>When appropriate, staff complete and submit the “Safe Schools Incident Reporting Form – Part I” to the principal. The principal provides written acknowledgement to the employee using the “Safe Schools Incident Reporting Form – Part II” (PPM 144)</w:t>
            </w:r>
          </w:p>
        </w:tc>
        <w:tc>
          <w:tcPr>
            <w:tcW w:w="4793" w:type="dxa"/>
          </w:tcPr>
          <w:p w14:paraId="1A6F76D3" w14:textId="77777777" w:rsidR="0065208B" w:rsidRPr="005D21C3" w:rsidRDefault="0065208B" w:rsidP="0048181C">
            <w:pPr>
              <w:rPr>
                <w:b/>
              </w:rPr>
            </w:pPr>
            <w:r w:rsidRPr="005D21C3">
              <w:rPr>
                <w:b/>
              </w:rPr>
              <w:t>Parent/Community Reporting:</w:t>
            </w:r>
          </w:p>
          <w:p w14:paraId="1A6DF4B1" w14:textId="77777777" w:rsidR="005D21C3" w:rsidRPr="005D21C3" w:rsidRDefault="005D21C3" w:rsidP="005D21C3">
            <w:pPr>
              <w:pStyle w:val="ListParagraph"/>
              <w:numPr>
                <w:ilvl w:val="0"/>
                <w:numId w:val="11"/>
              </w:numPr>
            </w:pPr>
            <w:r w:rsidRPr="005D21C3">
              <w:t>Reporting bullying to the classroom teacher, support staff and/or administration</w:t>
            </w:r>
          </w:p>
          <w:p w14:paraId="6D0FABED" w14:textId="77777777" w:rsidR="005D21C3" w:rsidRPr="005D21C3" w:rsidRDefault="00127844" w:rsidP="005D21C3">
            <w:pPr>
              <w:pStyle w:val="ListParagraph"/>
              <w:numPr>
                <w:ilvl w:val="0"/>
                <w:numId w:val="11"/>
              </w:numPr>
            </w:pPr>
            <w:r>
              <w:t xml:space="preserve">Using the </w:t>
            </w:r>
            <w:r w:rsidR="005D21C3" w:rsidRPr="005D21C3">
              <w:t>“Report Bullying Now” button on the school website</w:t>
            </w:r>
          </w:p>
          <w:p w14:paraId="474E2957" w14:textId="77777777" w:rsidR="0065208B" w:rsidRPr="005D21C3" w:rsidRDefault="0065208B" w:rsidP="005D21C3"/>
          <w:p w14:paraId="5A847F81" w14:textId="77777777" w:rsidR="00791389" w:rsidRPr="005D21C3" w:rsidRDefault="00791389" w:rsidP="00791389">
            <w:pPr>
              <w:pStyle w:val="ListParagraph"/>
            </w:pPr>
          </w:p>
          <w:p w14:paraId="1769B134" w14:textId="77777777" w:rsidR="00791389" w:rsidRPr="005D21C3" w:rsidRDefault="00791389" w:rsidP="00791389">
            <w:pPr>
              <w:pStyle w:val="ListParagraph"/>
            </w:pPr>
          </w:p>
          <w:p w14:paraId="164DFA0F" w14:textId="77777777" w:rsidR="00791389" w:rsidRPr="005D21C3" w:rsidRDefault="00791389" w:rsidP="00791389">
            <w:pPr>
              <w:pStyle w:val="ListParagraph"/>
            </w:pPr>
          </w:p>
          <w:p w14:paraId="243F0B6E" w14:textId="77777777" w:rsidR="00791389" w:rsidRPr="005D21C3" w:rsidRDefault="00791389" w:rsidP="00791389">
            <w:pPr>
              <w:pStyle w:val="ListParagraph"/>
            </w:pPr>
          </w:p>
          <w:p w14:paraId="796634B5" w14:textId="77777777" w:rsidR="00791389" w:rsidRPr="005D21C3" w:rsidRDefault="00791389" w:rsidP="00791389">
            <w:pPr>
              <w:pStyle w:val="ListParagraph"/>
            </w:pPr>
          </w:p>
          <w:p w14:paraId="0089DE47" w14:textId="77777777" w:rsidR="00791389" w:rsidRPr="005D21C3" w:rsidRDefault="00791389" w:rsidP="00791389">
            <w:pPr>
              <w:pStyle w:val="ListParagraph"/>
            </w:pPr>
          </w:p>
          <w:p w14:paraId="51DA8C81" w14:textId="77777777" w:rsidR="00127844" w:rsidRPr="005D21C3" w:rsidRDefault="00127844" w:rsidP="00127844"/>
        </w:tc>
      </w:tr>
      <w:tr w:rsidR="0065208B" w14:paraId="65E93D13" w14:textId="77777777" w:rsidTr="002A2A5A">
        <w:trPr>
          <w:trHeight w:val="530"/>
        </w:trPr>
        <w:tc>
          <w:tcPr>
            <w:tcW w:w="646" w:type="dxa"/>
            <w:vMerge/>
            <w:shd w:val="clear" w:color="auto" w:fill="A6A6A6" w:themeFill="background1" w:themeFillShade="A6"/>
          </w:tcPr>
          <w:p w14:paraId="6BEF249A" w14:textId="77777777" w:rsidR="0065208B" w:rsidRDefault="0065208B" w:rsidP="004152FF">
            <w:pPr>
              <w:rPr>
                <w:rFonts w:ascii="Franklin Gothic Heavy" w:hAnsi="Franklin Gothic Heavy"/>
                <w:color w:val="FFFFFF" w:themeColor="background1"/>
                <w:sz w:val="28"/>
              </w:rPr>
            </w:pPr>
          </w:p>
        </w:tc>
        <w:tc>
          <w:tcPr>
            <w:tcW w:w="13744" w:type="dxa"/>
            <w:gridSpan w:val="3"/>
            <w:shd w:val="clear" w:color="auto" w:fill="832146"/>
            <w:vAlign w:val="center"/>
          </w:tcPr>
          <w:p w14:paraId="0F04FACC" w14:textId="77777777" w:rsidR="0065208B" w:rsidRDefault="006E25F5" w:rsidP="004152FF">
            <w:pPr>
              <w:rPr>
                <w:i/>
                <w:color w:val="548DD4" w:themeColor="text2" w:themeTint="99"/>
              </w:rPr>
            </w:pPr>
            <w:r>
              <w:rPr>
                <w:rFonts w:ascii="Franklin Gothic Heavy" w:hAnsi="Franklin Gothic Heavy"/>
                <w:color w:val="FFFFFF" w:themeColor="background1"/>
                <w:sz w:val="28"/>
              </w:rPr>
              <w:t>How We Respond to Bullying</w:t>
            </w:r>
            <w:r w:rsidR="00B21CB3">
              <w:rPr>
                <w:rFonts w:ascii="Franklin Gothic Heavy" w:hAnsi="Franklin Gothic Heavy"/>
                <w:color w:val="FFFFFF" w:themeColor="background1"/>
                <w:sz w:val="28"/>
              </w:rPr>
              <w:t xml:space="preserve"> at Our School</w:t>
            </w:r>
          </w:p>
        </w:tc>
      </w:tr>
      <w:tr w:rsidR="0065208B" w14:paraId="57EB8FFD" w14:textId="77777777" w:rsidTr="002A2A5A">
        <w:tc>
          <w:tcPr>
            <w:tcW w:w="646" w:type="dxa"/>
            <w:vMerge/>
            <w:shd w:val="clear" w:color="auto" w:fill="A6A6A6" w:themeFill="background1" w:themeFillShade="A6"/>
          </w:tcPr>
          <w:p w14:paraId="54A18195" w14:textId="77777777" w:rsidR="0065208B" w:rsidRDefault="0065208B" w:rsidP="00514C26">
            <w:pPr>
              <w:rPr>
                <w:b/>
              </w:rPr>
            </w:pPr>
          </w:p>
        </w:tc>
        <w:tc>
          <w:tcPr>
            <w:tcW w:w="13744" w:type="dxa"/>
            <w:gridSpan w:val="3"/>
            <w:shd w:val="clear" w:color="auto" w:fill="D9D9D9" w:themeFill="background1" w:themeFillShade="D9"/>
          </w:tcPr>
          <w:p w14:paraId="3CE17A7A" w14:textId="77777777" w:rsidR="0065208B" w:rsidRPr="006275F2" w:rsidRDefault="006E25F5" w:rsidP="0067532D">
            <w:pPr>
              <w:rPr>
                <w:b/>
              </w:rPr>
            </w:pPr>
            <w:r>
              <w:rPr>
                <w:b/>
              </w:rPr>
              <w:t>Our</w:t>
            </w:r>
            <w:r w:rsidR="0065208B">
              <w:rPr>
                <w:b/>
              </w:rPr>
              <w:t xml:space="preserve"> school response</w:t>
            </w:r>
            <w:r w:rsidR="0027721A">
              <w:rPr>
                <w:b/>
              </w:rPr>
              <w:t xml:space="preserve"> to bullying </w:t>
            </w:r>
            <w:r w:rsidR="0067532D">
              <w:rPr>
                <w:b/>
              </w:rPr>
              <w:t xml:space="preserve">follows a </w:t>
            </w:r>
            <w:r w:rsidR="008A6960">
              <w:rPr>
                <w:b/>
              </w:rPr>
              <w:t>bias-free approach to progressive d</w:t>
            </w:r>
            <w:r w:rsidR="005D21C3">
              <w:rPr>
                <w:b/>
              </w:rPr>
              <w:t xml:space="preserve">iscipline </w:t>
            </w:r>
            <w:r w:rsidR="000E30C0">
              <w:rPr>
                <w:b/>
              </w:rPr>
              <w:t>that</w:t>
            </w:r>
            <w:r w:rsidR="0065208B">
              <w:rPr>
                <w:b/>
              </w:rPr>
              <w:t xml:space="preserve"> involve</w:t>
            </w:r>
            <w:r w:rsidR="001852B2">
              <w:rPr>
                <w:b/>
              </w:rPr>
              <w:t>s</w:t>
            </w:r>
            <w:r w:rsidR="0065208B">
              <w:rPr>
                <w:b/>
              </w:rPr>
              <w:t xml:space="preserve"> the following immediate and long-term actions:</w:t>
            </w:r>
          </w:p>
        </w:tc>
      </w:tr>
      <w:tr w:rsidR="0065208B" w14:paraId="572CF9FB" w14:textId="77777777" w:rsidTr="002A2A5A">
        <w:tc>
          <w:tcPr>
            <w:tcW w:w="646" w:type="dxa"/>
            <w:vMerge/>
            <w:shd w:val="clear" w:color="auto" w:fill="A6A6A6" w:themeFill="background1" w:themeFillShade="A6"/>
          </w:tcPr>
          <w:p w14:paraId="797A963F" w14:textId="77777777" w:rsidR="0065208B" w:rsidRPr="0065208B" w:rsidRDefault="0065208B" w:rsidP="0065208B">
            <w:pPr>
              <w:ind w:left="360"/>
              <w:rPr>
                <w:i/>
                <w:color w:val="548DD4" w:themeColor="text2" w:themeTint="99"/>
              </w:rPr>
            </w:pPr>
          </w:p>
        </w:tc>
        <w:tc>
          <w:tcPr>
            <w:tcW w:w="13744" w:type="dxa"/>
            <w:gridSpan w:val="3"/>
          </w:tcPr>
          <w:p w14:paraId="543236A0" w14:textId="77777777" w:rsidR="002A2A5A" w:rsidRPr="002A2A5A" w:rsidRDefault="002A2A5A" w:rsidP="002A2A5A">
            <w:pPr>
              <w:pStyle w:val="ListParagraph"/>
              <w:numPr>
                <w:ilvl w:val="0"/>
                <w:numId w:val="14"/>
              </w:numPr>
            </w:pPr>
            <w:r w:rsidRPr="002A2A5A">
              <w:t>Ensuring the safety of all involved</w:t>
            </w:r>
          </w:p>
          <w:p w14:paraId="6C9DB458" w14:textId="77777777" w:rsidR="002A2A5A" w:rsidRPr="002A2A5A" w:rsidRDefault="002A2A5A" w:rsidP="002A2A5A">
            <w:pPr>
              <w:pStyle w:val="ListParagraph"/>
              <w:numPr>
                <w:ilvl w:val="0"/>
                <w:numId w:val="14"/>
              </w:numPr>
            </w:pPr>
            <w:r w:rsidRPr="002A2A5A">
              <w:t xml:space="preserve">Responding to any student behaviour that is likely to have a negative impact on the school climate </w:t>
            </w:r>
          </w:p>
          <w:p w14:paraId="50C2DA05" w14:textId="77777777" w:rsidR="002A2A5A" w:rsidRPr="002A2A5A" w:rsidRDefault="002A2A5A" w:rsidP="002A2A5A">
            <w:pPr>
              <w:pStyle w:val="ListParagraph"/>
              <w:numPr>
                <w:ilvl w:val="0"/>
                <w:numId w:val="14"/>
              </w:numPr>
            </w:pPr>
            <w:r w:rsidRPr="002A2A5A">
              <w:t>Conducting a school-based investigation (consulting the Police</w:t>
            </w:r>
            <w:r>
              <w:t>/Board Protocol, when necessary) c</w:t>
            </w:r>
            <w:r w:rsidRPr="002A2A5A">
              <w:t>onsidering mitigating and other factors</w:t>
            </w:r>
          </w:p>
          <w:p w14:paraId="52305488" w14:textId="77777777" w:rsidR="002A2A5A" w:rsidRPr="002A2A5A" w:rsidRDefault="002A2A5A" w:rsidP="002A2A5A">
            <w:pPr>
              <w:pStyle w:val="ListParagraph"/>
              <w:numPr>
                <w:ilvl w:val="0"/>
                <w:numId w:val="14"/>
              </w:numPr>
            </w:pPr>
            <w:r w:rsidRPr="002A2A5A">
              <w:t>Contacting the parents of the person(s) who has been harmed and the parents of the person(s) who has caused harm</w:t>
            </w:r>
            <w:r w:rsidR="00D52EDF">
              <w:t>,</w:t>
            </w:r>
            <w:r w:rsidRPr="002A2A5A">
              <w:t xml:space="preserve"> in accordance with legislation</w:t>
            </w:r>
          </w:p>
          <w:p w14:paraId="63A23EEF" w14:textId="77777777" w:rsidR="002A2A5A" w:rsidRPr="002A2A5A" w:rsidRDefault="002A2A5A" w:rsidP="002A2A5A">
            <w:pPr>
              <w:pStyle w:val="ListParagraph"/>
              <w:numPr>
                <w:ilvl w:val="0"/>
                <w:numId w:val="14"/>
              </w:numPr>
            </w:pPr>
            <w:r w:rsidRPr="002A2A5A">
              <w:t>C</w:t>
            </w:r>
            <w:r>
              <w:t>ollaborating with</w:t>
            </w:r>
            <w:r w:rsidRPr="002A2A5A">
              <w:t xml:space="preserve"> community partners, when </w:t>
            </w:r>
            <w:r w:rsidR="008A6960">
              <w:t>appropriate</w:t>
            </w:r>
          </w:p>
          <w:p w14:paraId="79020661" w14:textId="77777777" w:rsidR="002A2A5A" w:rsidRDefault="002A2A5A" w:rsidP="002A2A5A">
            <w:pPr>
              <w:pStyle w:val="ListParagraph"/>
              <w:numPr>
                <w:ilvl w:val="0"/>
                <w:numId w:val="14"/>
              </w:numPr>
            </w:pPr>
            <w:r w:rsidRPr="002A2A5A">
              <w:t>Developing an action plan</w:t>
            </w:r>
            <w:r>
              <w:t xml:space="preserve"> that is </w:t>
            </w:r>
            <w:r w:rsidR="00F647F4">
              <w:t>responsive</w:t>
            </w:r>
            <w:r>
              <w:t xml:space="preserve"> and supportive</w:t>
            </w:r>
            <w:r w:rsidRPr="002A2A5A">
              <w:t xml:space="preserve"> </w:t>
            </w:r>
          </w:p>
          <w:p w14:paraId="1F2FD94E" w14:textId="77777777" w:rsidR="002A2A5A" w:rsidRPr="002A2A5A" w:rsidRDefault="002A2A5A" w:rsidP="002A2A5A">
            <w:pPr>
              <w:pStyle w:val="ListParagraph"/>
              <w:numPr>
                <w:ilvl w:val="0"/>
                <w:numId w:val="14"/>
              </w:numPr>
            </w:pPr>
            <w:r>
              <w:t xml:space="preserve">Engaging in </w:t>
            </w:r>
            <w:r w:rsidRPr="002A2A5A">
              <w:t>Restorative Practice</w:t>
            </w:r>
            <w:r w:rsidR="008A6960">
              <w:t xml:space="preserve"> conferencing</w:t>
            </w:r>
            <w:r>
              <w:t xml:space="preserve">, when appropriate </w:t>
            </w:r>
          </w:p>
          <w:p w14:paraId="1C986744" w14:textId="77777777" w:rsidR="002A2A5A" w:rsidRDefault="002A2A5A" w:rsidP="000E30C0">
            <w:pPr>
              <w:pStyle w:val="ListParagraph"/>
              <w:numPr>
                <w:ilvl w:val="0"/>
                <w:numId w:val="14"/>
              </w:numPr>
            </w:pPr>
            <w:r w:rsidRPr="002A2A5A">
              <w:t xml:space="preserve">Implementing a Safe Schools Student Safety Plan, when </w:t>
            </w:r>
            <w:r w:rsidR="000E30C0">
              <w:t>necessary</w:t>
            </w:r>
          </w:p>
          <w:p w14:paraId="363B1199" w14:textId="77777777" w:rsidR="00F647F4" w:rsidRPr="002A2A5A" w:rsidRDefault="00F647F4" w:rsidP="000E30C0">
            <w:pPr>
              <w:pStyle w:val="ListParagraph"/>
              <w:numPr>
                <w:ilvl w:val="0"/>
                <w:numId w:val="14"/>
              </w:numPr>
            </w:pPr>
            <w:r>
              <w:t xml:space="preserve">Implementing/reviewing a Special Education Behaviour Safety Plan, when appropriate </w:t>
            </w:r>
          </w:p>
        </w:tc>
      </w:tr>
    </w:tbl>
    <w:p w14:paraId="5AC5BE16" w14:textId="77777777" w:rsidR="00791389" w:rsidRDefault="00791389"/>
    <w:tbl>
      <w:tblPr>
        <w:tblStyle w:val="TableGrid"/>
        <w:tblW w:w="0" w:type="auto"/>
        <w:tblLook w:val="04A0" w:firstRow="1" w:lastRow="0" w:firstColumn="1" w:lastColumn="0" w:noHBand="0" w:noVBand="1"/>
      </w:tblPr>
      <w:tblGrid>
        <w:gridCol w:w="646"/>
        <w:gridCol w:w="13744"/>
      </w:tblGrid>
      <w:tr w:rsidR="00123760" w14:paraId="457DC04D" w14:textId="77777777" w:rsidTr="00791389">
        <w:trPr>
          <w:trHeight w:val="530"/>
        </w:trPr>
        <w:tc>
          <w:tcPr>
            <w:tcW w:w="646" w:type="dxa"/>
            <w:vMerge w:val="restart"/>
            <w:shd w:val="clear" w:color="auto" w:fill="A6A6A6" w:themeFill="background1" w:themeFillShade="A6"/>
            <w:textDirection w:val="btLr"/>
            <w:vAlign w:val="center"/>
          </w:tcPr>
          <w:p w14:paraId="153FB028" w14:textId="77777777" w:rsidR="00123760" w:rsidRPr="00123760" w:rsidRDefault="00123760" w:rsidP="00123760">
            <w:pPr>
              <w:ind w:left="113" w:right="113"/>
              <w:jc w:val="center"/>
              <w:rPr>
                <w:rFonts w:ascii="Franklin Gothic Heavy" w:hAnsi="Franklin Gothic Heavy"/>
                <w:color w:val="000000" w:themeColor="text1"/>
                <w:sz w:val="32"/>
              </w:rPr>
            </w:pPr>
            <w:r>
              <w:rPr>
                <w:rFonts w:ascii="Franklin Gothic Heavy" w:hAnsi="Franklin Gothic Heavy"/>
                <w:color w:val="000000" w:themeColor="text1"/>
                <w:sz w:val="32"/>
              </w:rPr>
              <w:lastRenderedPageBreak/>
              <w:t>INTERVENTION</w:t>
            </w:r>
          </w:p>
        </w:tc>
        <w:tc>
          <w:tcPr>
            <w:tcW w:w="13744" w:type="dxa"/>
            <w:shd w:val="clear" w:color="auto" w:fill="832146"/>
            <w:vAlign w:val="center"/>
          </w:tcPr>
          <w:p w14:paraId="5F6086CB" w14:textId="77777777" w:rsidR="00123760" w:rsidRDefault="00B21CB3" w:rsidP="00EC5E6E">
            <w:pPr>
              <w:rPr>
                <w:i/>
                <w:color w:val="548DD4" w:themeColor="text2" w:themeTint="99"/>
              </w:rPr>
            </w:pPr>
            <w:r>
              <w:rPr>
                <w:rFonts w:ascii="Franklin Gothic Heavy" w:hAnsi="Franklin Gothic Heavy"/>
                <w:color w:val="FFFFFF" w:themeColor="background1"/>
                <w:sz w:val="28"/>
              </w:rPr>
              <w:t>How We</w:t>
            </w:r>
            <w:r w:rsidR="00123760">
              <w:rPr>
                <w:rFonts w:ascii="Franklin Gothic Heavy" w:hAnsi="Franklin Gothic Heavy"/>
                <w:color w:val="FFFFFF" w:themeColor="background1"/>
                <w:sz w:val="28"/>
              </w:rPr>
              <w:t xml:space="preserve"> </w:t>
            </w:r>
            <w:r w:rsidR="00EC5E6E">
              <w:rPr>
                <w:rFonts w:ascii="Franklin Gothic Heavy" w:hAnsi="Franklin Gothic Heavy"/>
                <w:color w:val="FFFFFF" w:themeColor="background1"/>
                <w:sz w:val="28"/>
              </w:rPr>
              <w:t>Provide Ongoing Support to</w:t>
            </w:r>
            <w:r>
              <w:rPr>
                <w:rFonts w:ascii="Franklin Gothic Heavy" w:hAnsi="Franklin Gothic Heavy"/>
                <w:color w:val="FFFFFF" w:themeColor="background1"/>
                <w:sz w:val="28"/>
              </w:rPr>
              <w:t xml:space="preserve"> Those </w:t>
            </w:r>
            <w:r w:rsidR="00EC5E6E">
              <w:rPr>
                <w:rFonts w:ascii="Franklin Gothic Heavy" w:hAnsi="Franklin Gothic Heavy"/>
                <w:color w:val="FFFFFF" w:themeColor="background1"/>
                <w:sz w:val="28"/>
              </w:rPr>
              <w:t>Impacted</w:t>
            </w:r>
            <w:r>
              <w:rPr>
                <w:rFonts w:ascii="Franklin Gothic Heavy" w:hAnsi="Franklin Gothic Heavy"/>
                <w:color w:val="FFFFFF" w:themeColor="background1"/>
                <w:sz w:val="28"/>
              </w:rPr>
              <w:t xml:space="preserve"> by Bullying at Our School</w:t>
            </w:r>
          </w:p>
        </w:tc>
      </w:tr>
      <w:tr w:rsidR="00123760" w14:paraId="22FCEC77" w14:textId="77777777" w:rsidTr="00791389">
        <w:tc>
          <w:tcPr>
            <w:tcW w:w="646" w:type="dxa"/>
            <w:vMerge/>
            <w:shd w:val="clear" w:color="auto" w:fill="A6A6A6" w:themeFill="background1" w:themeFillShade="A6"/>
          </w:tcPr>
          <w:p w14:paraId="32EA351B" w14:textId="77777777" w:rsidR="00123760" w:rsidRDefault="00123760" w:rsidP="008827EF">
            <w:pPr>
              <w:rPr>
                <w:b/>
              </w:rPr>
            </w:pPr>
          </w:p>
        </w:tc>
        <w:tc>
          <w:tcPr>
            <w:tcW w:w="13744" w:type="dxa"/>
            <w:shd w:val="clear" w:color="auto" w:fill="D9D9D9" w:themeFill="background1" w:themeFillShade="D9"/>
          </w:tcPr>
          <w:p w14:paraId="57BC0105" w14:textId="77777777" w:rsidR="00123760" w:rsidRPr="006275F2" w:rsidRDefault="00123760" w:rsidP="008827EF">
            <w:pPr>
              <w:rPr>
                <w:b/>
              </w:rPr>
            </w:pPr>
            <w:r>
              <w:rPr>
                <w:b/>
              </w:rPr>
              <w:t>Support for the person</w:t>
            </w:r>
            <w:r w:rsidR="00D914B8">
              <w:rPr>
                <w:b/>
              </w:rPr>
              <w:t>(s)</w:t>
            </w:r>
            <w:r>
              <w:rPr>
                <w:b/>
              </w:rPr>
              <w:t xml:space="preserve"> who has been harmed, the person</w:t>
            </w:r>
            <w:r w:rsidR="00D914B8">
              <w:rPr>
                <w:b/>
              </w:rPr>
              <w:t>(s)</w:t>
            </w:r>
            <w:r>
              <w:rPr>
                <w:b/>
              </w:rPr>
              <w:t xml:space="preserve"> who has caused harm and the person</w:t>
            </w:r>
            <w:r w:rsidR="00D914B8">
              <w:rPr>
                <w:b/>
              </w:rPr>
              <w:t>(s)</w:t>
            </w:r>
            <w:r>
              <w:rPr>
                <w:b/>
              </w:rPr>
              <w:t xml:space="preserve"> who has witnessed harm may include:</w:t>
            </w:r>
          </w:p>
        </w:tc>
      </w:tr>
      <w:tr w:rsidR="00123760" w14:paraId="3D1EA061" w14:textId="77777777" w:rsidTr="00791389">
        <w:tc>
          <w:tcPr>
            <w:tcW w:w="646" w:type="dxa"/>
            <w:vMerge/>
            <w:shd w:val="clear" w:color="auto" w:fill="A6A6A6" w:themeFill="background1" w:themeFillShade="A6"/>
          </w:tcPr>
          <w:p w14:paraId="6D33BC1E" w14:textId="77777777" w:rsidR="00123760" w:rsidRPr="004D0C39" w:rsidRDefault="00123760" w:rsidP="00123760">
            <w:pPr>
              <w:pStyle w:val="ListParagraph"/>
              <w:rPr>
                <w:i/>
                <w:color w:val="548DD4" w:themeColor="text2" w:themeTint="99"/>
              </w:rPr>
            </w:pPr>
          </w:p>
        </w:tc>
        <w:tc>
          <w:tcPr>
            <w:tcW w:w="13744" w:type="dxa"/>
          </w:tcPr>
          <w:p w14:paraId="64A91BE4" w14:textId="77777777" w:rsidR="00B10D2A" w:rsidRDefault="000D4F2C" w:rsidP="000D4F2C">
            <w:pPr>
              <w:pStyle w:val="ListParagraph"/>
              <w:numPr>
                <w:ilvl w:val="0"/>
                <w:numId w:val="32"/>
              </w:numPr>
            </w:pPr>
            <w:r>
              <w:t xml:space="preserve">Furthering school-level support such as connection to a caring adult, classroom and yard considerations, </w:t>
            </w:r>
            <w:r w:rsidR="00863634">
              <w:t xml:space="preserve">special education considerations, </w:t>
            </w:r>
            <w:r w:rsidR="002C164C">
              <w:t>participation</w:t>
            </w:r>
            <w:r>
              <w:t xml:space="preserve"> in co-curricular programming</w:t>
            </w:r>
          </w:p>
          <w:p w14:paraId="202CFD8B" w14:textId="77777777" w:rsidR="000D4F2C" w:rsidRDefault="000D4F2C" w:rsidP="000D4F2C">
            <w:pPr>
              <w:pStyle w:val="ListParagraph"/>
              <w:numPr>
                <w:ilvl w:val="0"/>
                <w:numId w:val="32"/>
              </w:numPr>
            </w:pPr>
            <w:r>
              <w:t>Implementing board-level support</w:t>
            </w:r>
            <w:r w:rsidR="002C164C">
              <w:t>s</w:t>
            </w:r>
            <w:r w:rsidR="001852B2">
              <w:t xml:space="preserve"> such as social work</w:t>
            </w:r>
            <w:r>
              <w:t xml:space="preserve"> or psychological services (with consent)</w:t>
            </w:r>
          </w:p>
          <w:p w14:paraId="0DEC79DE" w14:textId="77777777" w:rsidR="00791389" w:rsidRDefault="000D4F2C" w:rsidP="000D4F2C">
            <w:pPr>
              <w:pStyle w:val="ListParagraph"/>
              <w:numPr>
                <w:ilvl w:val="0"/>
                <w:numId w:val="32"/>
              </w:numPr>
            </w:pPr>
            <w:r>
              <w:t>Identifying community support resources</w:t>
            </w:r>
          </w:p>
          <w:p w14:paraId="2824AA1B" w14:textId="77777777" w:rsidR="00863634" w:rsidRPr="009C4E56" w:rsidRDefault="00081B3D" w:rsidP="00863634">
            <w:pPr>
              <w:pStyle w:val="ListParagraph"/>
              <w:numPr>
                <w:ilvl w:val="0"/>
                <w:numId w:val="32"/>
              </w:numPr>
            </w:pPr>
            <w:r w:rsidRPr="002A2A5A">
              <w:t>Implementing a Safe Schools Student Safety Plan</w:t>
            </w:r>
            <w:r>
              <w:t xml:space="preserve"> and/or Support and Responsibility Agreement (SRA)</w:t>
            </w:r>
            <w:r w:rsidRPr="002A2A5A">
              <w:t xml:space="preserve">, when </w:t>
            </w:r>
            <w:r>
              <w:t>necessary</w:t>
            </w:r>
          </w:p>
        </w:tc>
      </w:tr>
      <w:tr w:rsidR="00123760" w14:paraId="5953E3E3" w14:textId="77777777" w:rsidTr="00791389">
        <w:tc>
          <w:tcPr>
            <w:tcW w:w="646" w:type="dxa"/>
            <w:vMerge/>
            <w:shd w:val="clear" w:color="auto" w:fill="A6A6A6" w:themeFill="background1" w:themeFillShade="A6"/>
          </w:tcPr>
          <w:p w14:paraId="5ABE57FA" w14:textId="77777777" w:rsidR="00123760" w:rsidRDefault="00123760" w:rsidP="002E780A">
            <w:pPr>
              <w:rPr>
                <w:b/>
              </w:rPr>
            </w:pPr>
          </w:p>
        </w:tc>
        <w:tc>
          <w:tcPr>
            <w:tcW w:w="13744" w:type="dxa"/>
            <w:shd w:val="clear" w:color="auto" w:fill="D9D9D9" w:themeFill="background1" w:themeFillShade="D9"/>
          </w:tcPr>
          <w:p w14:paraId="6A27C08E" w14:textId="77777777" w:rsidR="00123760" w:rsidRPr="006275F2" w:rsidRDefault="00123760" w:rsidP="002E780A">
            <w:pPr>
              <w:rPr>
                <w:b/>
              </w:rPr>
            </w:pPr>
            <w:r>
              <w:rPr>
                <w:b/>
              </w:rPr>
              <w:t>Follow-up for the person</w:t>
            </w:r>
            <w:r w:rsidR="00D914B8">
              <w:rPr>
                <w:b/>
              </w:rPr>
              <w:t>(s)</w:t>
            </w:r>
            <w:r>
              <w:rPr>
                <w:b/>
              </w:rPr>
              <w:t xml:space="preserve"> who has been harmed, the person</w:t>
            </w:r>
            <w:r w:rsidR="00D914B8">
              <w:rPr>
                <w:b/>
              </w:rPr>
              <w:t>(s)</w:t>
            </w:r>
            <w:r>
              <w:rPr>
                <w:b/>
              </w:rPr>
              <w:t xml:space="preserve"> who has caused harm and the person</w:t>
            </w:r>
            <w:r w:rsidR="00D914B8">
              <w:rPr>
                <w:b/>
              </w:rPr>
              <w:t>(s)</w:t>
            </w:r>
            <w:r>
              <w:rPr>
                <w:b/>
              </w:rPr>
              <w:t xml:space="preserve"> who has witnessed harm will include:</w:t>
            </w:r>
          </w:p>
        </w:tc>
      </w:tr>
      <w:tr w:rsidR="00123760" w14:paraId="1FEF5A32" w14:textId="77777777" w:rsidTr="00791389">
        <w:tc>
          <w:tcPr>
            <w:tcW w:w="646" w:type="dxa"/>
            <w:vMerge/>
            <w:shd w:val="clear" w:color="auto" w:fill="A6A6A6" w:themeFill="background1" w:themeFillShade="A6"/>
          </w:tcPr>
          <w:p w14:paraId="5FA79D16" w14:textId="77777777" w:rsidR="00123760" w:rsidRDefault="00123760" w:rsidP="00123760">
            <w:pPr>
              <w:pStyle w:val="ListParagraph"/>
              <w:rPr>
                <w:color w:val="548DD4" w:themeColor="text2" w:themeTint="99"/>
              </w:rPr>
            </w:pPr>
          </w:p>
        </w:tc>
        <w:tc>
          <w:tcPr>
            <w:tcW w:w="13744" w:type="dxa"/>
          </w:tcPr>
          <w:p w14:paraId="4B6A73EE" w14:textId="77777777" w:rsidR="00791389" w:rsidRPr="00FD5D9D" w:rsidRDefault="00081B3D" w:rsidP="00791389">
            <w:pPr>
              <w:pStyle w:val="ListParagraph"/>
              <w:numPr>
                <w:ilvl w:val="0"/>
                <w:numId w:val="33"/>
              </w:numPr>
            </w:pPr>
            <w:r>
              <w:t xml:space="preserve">Individual monitoring </w:t>
            </w:r>
            <w:r w:rsidR="001852B2">
              <w:t>based on specific</w:t>
            </w:r>
            <w:r w:rsidR="009C4E56">
              <w:t xml:space="preserve"> needs (e.g., regular check-ins)</w:t>
            </w:r>
          </w:p>
        </w:tc>
      </w:tr>
    </w:tbl>
    <w:p w14:paraId="3D1C8D00" w14:textId="77777777" w:rsidR="00611AB5" w:rsidRDefault="00611AB5" w:rsidP="000017FB">
      <w:pPr>
        <w:rPr>
          <w:rFonts w:cstheme="minorHAnsi"/>
          <w:b/>
        </w:rPr>
      </w:pPr>
    </w:p>
    <w:tbl>
      <w:tblPr>
        <w:tblStyle w:val="TableGrid"/>
        <w:tblW w:w="0" w:type="auto"/>
        <w:tblLook w:val="04A0" w:firstRow="1" w:lastRow="0" w:firstColumn="1" w:lastColumn="0" w:noHBand="0" w:noVBand="1"/>
      </w:tblPr>
      <w:tblGrid>
        <w:gridCol w:w="645"/>
        <w:gridCol w:w="4750"/>
        <w:gridCol w:w="5670"/>
        <w:gridCol w:w="3325"/>
      </w:tblGrid>
      <w:tr w:rsidR="00724DB9" w14:paraId="7ACB1470" w14:textId="77777777" w:rsidTr="00B10D2A">
        <w:trPr>
          <w:trHeight w:val="530"/>
        </w:trPr>
        <w:tc>
          <w:tcPr>
            <w:tcW w:w="645" w:type="dxa"/>
            <w:vMerge w:val="restart"/>
            <w:shd w:val="clear" w:color="auto" w:fill="A6A6A6" w:themeFill="background1" w:themeFillShade="A6"/>
            <w:textDirection w:val="btLr"/>
            <w:vAlign w:val="center"/>
          </w:tcPr>
          <w:p w14:paraId="2004E025" w14:textId="77777777" w:rsidR="00724DB9" w:rsidRPr="00724DB9" w:rsidRDefault="00724DB9" w:rsidP="00724DB9">
            <w:pPr>
              <w:ind w:left="113" w:right="113"/>
              <w:jc w:val="center"/>
              <w:rPr>
                <w:rFonts w:ascii="Franklin Gothic Heavy" w:hAnsi="Franklin Gothic Heavy"/>
                <w:sz w:val="32"/>
              </w:rPr>
            </w:pPr>
            <w:r w:rsidRPr="00724DB9">
              <w:rPr>
                <w:rFonts w:ascii="Franklin Gothic Heavy" w:hAnsi="Franklin Gothic Heavy"/>
                <w:sz w:val="32"/>
              </w:rPr>
              <w:t>TRAINING</w:t>
            </w:r>
            <w:r w:rsidR="00D35B10">
              <w:rPr>
                <w:rFonts w:ascii="Franklin Gothic Heavy" w:hAnsi="Franklin Gothic Heavy"/>
                <w:sz w:val="32"/>
              </w:rPr>
              <w:t>/LEARNING</w:t>
            </w:r>
          </w:p>
        </w:tc>
        <w:tc>
          <w:tcPr>
            <w:tcW w:w="13745" w:type="dxa"/>
            <w:gridSpan w:val="3"/>
            <w:shd w:val="clear" w:color="auto" w:fill="832146"/>
            <w:vAlign w:val="center"/>
          </w:tcPr>
          <w:p w14:paraId="403DC0B6" w14:textId="77777777" w:rsidR="00724DB9" w:rsidRDefault="00724DB9" w:rsidP="002E780A">
            <w:pPr>
              <w:rPr>
                <w:i/>
                <w:color w:val="548DD4" w:themeColor="text2" w:themeTint="99"/>
              </w:rPr>
            </w:pPr>
            <w:r>
              <w:rPr>
                <w:rFonts w:ascii="Franklin Gothic Heavy" w:hAnsi="Franklin Gothic Heavy"/>
                <w:color w:val="FFFFFF" w:themeColor="background1"/>
                <w:sz w:val="28"/>
              </w:rPr>
              <w:t>How We Are Building Capacity</w:t>
            </w:r>
            <w:r w:rsidR="00D914B8">
              <w:rPr>
                <w:rFonts w:ascii="Franklin Gothic Heavy" w:hAnsi="Franklin Gothic Heavy"/>
                <w:color w:val="FFFFFF" w:themeColor="background1"/>
                <w:sz w:val="28"/>
              </w:rPr>
              <w:t xml:space="preserve"> for Prevention and Intervention</w:t>
            </w:r>
            <w:r>
              <w:rPr>
                <w:rFonts w:ascii="Franklin Gothic Heavy" w:hAnsi="Franklin Gothic Heavy"/>
                <w:color w:val="FFFFFF" w:themeColor="background1"/>
                <w:sz w:val="28"/>
              </w:rPr>
              <w:t xml:space="preserve"> At Our School</w:t>
            </w:r>
          </w:p>
        </w:tc>
      </w:tr>
      <w:tr w:rsidR="00724DB9" w14:paraId="62961518" w14:textId="77777777" w:rsidTr="00B10D2A">
        <w:tc>
          <w:tcPr>
            <w:tcW w:w="645" w:type="dxa"/>
            <w:vMerge/>
            <w:shd w:val="clear" w:color="auto" w:fill="A6A6A6" w:themeFill="background1" w:themeFillShade="A6"/>
          </w:tcPr>
          <w:p w14:paraId="6CA84372" w14:textId="77777777" w:rsidR="00724DB9" w:rsidRPr="000A4338" w:rsidRDefault="00724DB9" w:rsidP="002E780A"/>
        </w:tc>
        <w:tc>
          <w:tcPr>
            <w:tcW w:w="13745" w:type="dxa"/>
            <w:gridSpan w:val="3"/>
            <w:shd w:val="clear" w:color="auto" w:fill="D9D9D9" w:themeFill="background1" w:themeFillShade="D9"/>
          </w:tcPr>
          <w:p w14:paraId="50F9F5DC" w14:textId="77777777" w:rsidR="00724DB9" w:rsidRPr="000A4338" w:rsidRDefault="00724DB9" w:rsidP="00D35B10">
            <w:r w:rsidRPr="000A4338">
              <w:t>Train</w:t>
            </w:r>
            <w:r>
              <w:t>ing</w:t>
            </w:r>
            <w:r w:rsidR="00D35B10">
              <w:t>/learning</w:t>
            </w:r>
            <w:r>
              <w:t xml:space="preserve"> opportunities </w:t>
            </w:r>
            <w:r w:rsidR="00D35B10">
              <w:t>occur at the</w:t>
            </w:r>
            <w:r>
              <w:t xml:space="preserve"> board </w:t>
            </w:r>
            <w:r w:rsidR="00D35B10">
              <w:t xml:space="preserve">level, </w:t>
            </w:r>
            <w:r w:rsidRPr="000A4338">
              <w:t>com</w:t>
            </w:r>
            <w:r w:rsidR="00D35B10">
              <w:t>munity level</w:t>
            </w:r>
            <w:r>
              <w:t xml:space="preserve"> a</w:t>
            </w:r>
            <w:r w:rsidR="00081B3D">
              <w:t xml:space="preserve">nd </w:t>
            </w:r>
            <w:r w:rsidR="00D35B10">
              <w:t>school level</w:t>
            </w:r>
            <w:r w:rsidRPr="000A4338">
              <w:t xml:space="preserve">. </w:t>
            </w:r>
            <w:r w:rsidR="00682C3A">
              <w:t xml:space="preserve">Here are highlights of </w:t>
            </w:r>
            <w:r w:rsidR="00D35B10">
              <w:t xml:space="preserve">our </w:t>
            </w:r>
            <w:r w:rsidR="00682C3A">
              <w:t>training</w:t>
            </w:r>
            <w:r w:rsidR="00D35B10">
              <w:t>/learning</w:t>
            </w:r>
            <w:r w:rsidR="00682C3A">
              <w:t xml:space="preserve"> opportunities:</w:t>
            </w:r>
          </w:p>
        </w:tc>
      </w:tr>
      <w:tr w:rsidR="00724DB9" w14:paraId="622613E4" w14:textId="77777777" w:rsidTr="00B10D2A">
        <w:tc>
          <w:tcPr>
            <w:tcW w:w="645" w:type="dxa"/>
            <w:vMerge/>
            <w:shd w:val="clear" w:color="auto" w:fill="A6A6A6" w:themeFill="background1" w:themeFillShade="A6"/>
          </w:tcPr>
          <w:p w14:paraId="49AC9CCD" w14:textId="77777777" w:rsidR="00724DB9" w:rsidRPr="00611AB5" w:rsidRDefault="00724DB9" w:rsidP="002E780A">
            <w:pPr>
              <w:rPr>
                <w:b/>
              </w:rPr>
            </w:pPr>
          </w:p>
        </w:tc>
        <w:tc>
          <w:tcPr>
            <w:tcW w:w="4750" w:type="dxa"/>
          </w:tcPr>
          <w:p w14:paraId="483DA028" w14:textId="77777777" w:rsidR="00724DB9" w:rsidRPr="00611AB5" w:rsidRDefault="00724DB9" w:rsidP="002E780A">
            <w:pPr>
              <w:rPr>
                <w:b/>
              </w:rPr>
            </w:pPr>
            <w:r w:rsidRPr="00611AB5">
              <w:rPr>
                <w:b/>
              </w:rPr>
              <w:t>Student:</w:t>
            </w:r>
          </w:p>
          <w:p w14:paraId="096D6CFE" w14:textId="3CE5CC6F" w:rsidR="00B10D2A" w:rsidRPr="00D17BD0" w:rsidRDefault="002236AD" w:rsidP="002236AD">
            <w:pPr>
              <w:pStyle w:val="ListParagraph"/>
              <w:numPr>
                <w:ilvl w:val="0"/>
                <w:numId w:val="43"/>
              </w:numPr>
            </w:pPr>
            <w:r w:rsidRPr="00D17BD0">
              <w:t>Code of Conduct Review</w:t>
            </w:r>
          </w:p>
          <w:p w14:paraId="56E09DDB" w14:textId="0DD38855" w:rsidR="002236AD" w:rsidRPr="00D17BD0" w:rsidRDefault="002236AD" w:rsidP="002236AD">
            <w:pPr>
              <w:pStyle w:val="ListParagraph"/>
              <w:numPr>
                <w:ilvl w:val="0"/>
                <w:numId w:val="43"/>
              </w:numPr>
            </w:pPr>
            <w:r w:rsidRPr="00D17BD0">
              <w:t>Police Liaison presentations</w:t>
            </w:r>
          </w:p>
          <w:p w14:paraId="0721EE16" w14:textId="700D713F" w:rsidR="002236AD" w:rsidRPr="00D17BD0" w:rsidRDefault="002236AD" w:rsidP="002236AD">
            <w:pPr>
              <w:pStyle w:val="ListParagraph"/>
              <w:numPr>
                <w:ilvl w:val="0"/>
                <w:numId w:val="43"/>
              </w:numPr>
            </w:pPr>
            <w:r w:rsidRPr="00D17BD0">
              <w:t>Digital Citizenship</w:t>
            </w:r>
          </w:p>
          <w:p w14:paraId="4EBE7CD1" w14:textId="0EE4CCDC" w:rsidR="002236AD" w:rsidRPr="00D17BD0" w:rsidRDefault="002236AD" w:rsidP="002236AD">
            <w:pPr>
              <w:pStyle w:val="ListParagraph"/>
              <w:numPr>
                <w:ilvl w:val="0"/>
                <w:numId w:val="43"/>
              </w:numPr>
            </w:pPr>
            <w:r w:rsidRPr="00D17BD0">
              <w:t>TAMI (Talking About Mental Illness)</w:t>
            </w:r>
          </w:p>
          <w:p w14:paraId="7A93DC39" w14:textId="60EB839F" w:rsidR="002236AD" w:rsidRPr="00D17BD0" w:rsidRDefault="002236AD" w:rsidP="002236AD">
            <w:pPr>
              <w:pStyle w:val="ListParagraph"/>
              <w:numPr>
                <w:ilvl w:val="0"/>
                <w:numId w:val="43"/>
              </w:numPr>
            </w:pPr>
            <w:r w:rsidRPr="00D17BD0">
              <w:t>Public Health Presentations</w:t>
            </w:r>
          </w:p>
          <w:p w14:paraId="462553D0" w14:textId="262E3FBC" w:rsidR="002236AD" w:rsidRPr="00D17BD0" w:rsidRDefault="002236AD" w:rsidP="002236AD">
            <w:pPr>
              <w:pStyle w:val="ListParagraph"/>
              <w:numPr>
                <w:ilvl w:val="0"/>
                <w:numId w:val="43"/>
              </w:numPr>
            </w:pPr>
            <w:r w:rsidRPr="00D17BD0">
              <w:t>Pink Shirt/Bullying Awareness</w:t>
            </w:r>
            <w:r w:rsidR="00007561" w:rsidRPr="00D17BD0">
              <w:t xml:space="preserve"> Days</w:t>
            </w:r>
          </w:p>
          <w:p w14:paraId="2FB131B7" w14:textId="3C8AB5C3" w:rsidR="002236AD" w:rsidRPr="002236AD" w:rsidRDefault="002236AD" w:rsidP="002236AD">
            <w:pPr>
              <w:rPr>
                <w:i/>
                <w:color w:val="548DD4" w:themeColor="text2" w:themeTint="99"/>
              </w:rPr>
            </w:pPr>
          </w:p>
          <w:p w14:paraId="1938913A" w14:textId="77777777" w:rsidR="00791389" w:rsidRDefault="00791389" w:rsidP="00791389">
            <w:pPr>
              <w:rPr>
                <w:i/>
                <w:color w:val="548DD4" w:themeColor="text2" w:themeTint="99"/>
              </w:rPr>
            </w:pPr>
          </w:p>
          <w:p w14:paraId="24A2B5C5" w14:textId="77777777" w:rsidR="00D17BD0" w:rsidRDefault="00D17BD0" w:rsidP="00791389">
            <w:pPr>
              <w:rPr>
                <w:i/>
                <w:color w:val="548DD4" w:themeColor="text2" w:themeTint="99"/>
              </w:rPr>
            </w:pPr>
          </w:p>
          <w:p w14:paraId="2F4A3D7F" w14:textId="77777777" w:rsidR="00D17BD0" w:rsidRDefault="00D17BD0" w:rsidP="00791389">
            <w:pPr>
              <w:rPr>
                <w:i/>
                <w:color w:val="548DD4" w:themeColor="text2" w:themeTint="99"/>
              </w:rPr>
            </w:pPr>
          </w:p>
          <w:p w14:paraId="21D0E967" w14:textId="77777777" w:rsidR="00D17BD0" w:rsidRDefault="00D17BD0" w:rsidP="00791389">
            <w:pPr>
              <w:rPr>
                <w:i/>
                <w:color w:val="548DD4" w:themeColor="text2" w:themeTint="99"/>
              </w:rPr>
            </w:pPr>
          </w:p>
          <w:p w14:paraId="454DE206" w14:textId="77777777" w:rsidR="00D17BD0" w:rsidRDefault="00D17BD0" w:rsidP="00791389">
            <w:pPr>
              <w:rPr>
                <w:i/>
                <w:color w:val="548DD4" w:themeColor="text2" w:themeTint="99"/>
              </w:rPr>
            </w:pPr>
          </w:p>
          <w:p w14:paraId="7F173FCF" w14:textId="77777777" w:rsidR="00D17BD0" w:rsidRDefault="00D17BD0" w:rsidP="00791389">
            <w:pPr>
              <w:rPr>
                <w:i/>
                <w:color w:val="548DD4" w:themeColor="text2" w:themeTint="99"/>
              </w:rPr>
            </w:pPr>
          </w:p>
          <w:p w14:paraId="58385E95" w14:textId="57E4C99C" w:rsidR="00D17BD0" w:rsidRPr="00791389" w:rsidRDefault="00D17BD0" w:rsidP="00791389">
            <w:pPr>
              <w:rPr>
                <w:i/>
                <w:color w:val="548DD4" w:themeColor="text2" w:themeTint="99"/>
              </w:rPr>
            </w:pPr>
          </w:p>
        </w:tc>
        <w:tc>
          <w:tcPr>
            <w:tcW w:w="5670" w:type="dxa"/>
          </w:tcPr>
          <w:p w14:paraId="36FFFC70" w14:textId="77777777" w:rsidR="00724DB9" w:rsidRPr="00611AB5" w:rsidRDefault="00724DB9" w:rsidP="002E780A">
            <w:pPr>
              <w:rPr>
                <w:b/>
              </w:rPr>
            </w:pPr>
            <w:r w:rsidRPr="00611AB5">
              <w:rPr>
                <w:b/>
              </w:rPr>
              <w:t>Staff:</w:t>
            </w:r>
          </w:p>
          <w:p w14:paraId="64EE54DC" w14:textId="77777777" w:rsidR="00034768" w:rsidRDefault="00D17BD0" w:rsidP="00D17BD0">
            <w:pPr>
              <w:pStyle w:val="ListParagraph"/>
              <w:numPr>
                <w:ilvl w:val="0"/>
                <w:numId w:val="44"/>
              </w:numPr>
            </w:pPr>
            <w:r>
              <w:t>Culturally Responsive Pedagogy Training</w:t>
            </w:r>
          </w:p>
          <w:p w14:paraId="5A5D8B69" w14:textId="77777777" w:rsidR="00D17BD0" w:rsidRDefault="00D17BD0" w:rsidP="00D17BD0">
            <w:pPr>
              <w:pStyle w:val="ListParagraph"/>
              <w:numPr>
                <w:ilvl w:val="0"/>
                <w:numId w:val="44"/>
              </w:numPr>
            </w:pPr>
            <w:r>
              <w:t>Safety Week Open House</w:t>
            </w:r>
          </w:p>
          <w:p w14:paraId="2395BF2C" w14:textId="77777777" w:rsidR="00D17BD0" w:rsidRDefault="00D17BD0" w:rsidP="00D17BD0">
            <w:pPr>
              <w:pStyle w:val="ListParagraph"/>
              <w:numPr>
                <w:ilvl w:val="0"/>
                <w:numId w:val="44"/>
              </w:numPr>
            </w:pPr>
            <w:r>
              <w:t>Mental Health First Aid</w:t>
            </w:r>
          </w:p>
          <w:p w14:paraId="0DDC5303" w14:textId="77777777" w:rsidR="00D17BD0" w:rsidRDefault="00D17BD0" w:rsidP="00D17BD0">
            <w:pPr>
              <w:pStyle w:val="ListParagraph"/>
              <w:numPr>
                <w:ilvl w:val="0"/>
                <w:numId w:val="44"/>
              </w:numPr>
            </w:pPr>
            <w:r>
              <w:t>Violent Threat Risk Assessment Training</w:t>
            </w:r>
          </w:p>
          <w:p w14:paraId="56CB3EC6" w14:textId="77777777" w:rsidR="00D17BD0" w:rsidRDefault="00D17BD0" w:rsidP="00D17BD0">
            <w:pPr>
              <w:pStyle w:val="ListParagraph"/>
              <w:numPr>
                <w:ilvl w:val="0"/>
                <w:numId w:val="44"/>
              </w:numPr>
            </w:pPr>
            <w:r>
              <w:t>Safe Schools and Bullying Awareness and Prevention Week</w:t>
            </w:r>
          </w:p>
          <w:p w14:paraId="4C712B4D" w14:textId="77777777" w:rsidR="00D17BD0" w:rsidRDefault="00D17BD0" w:rsidP="00D17BD0">
            <w:pPr>
              <w:pStyle w:val="ListParagraph"/>
              <w:numPr>
                <w:ilvl w:val="0"/>
                <w:numId w:val="44"/>
              </w:numPr>
            </w:pPr>
            <w:r>
              <w:t>Equity Representative Training</w:t>
            </w:r>
          </w:p>
          <w:p w14:paraId="6B8E1C61" w14:textId="6569F0B9" w:rsidR="00D17BD0" w:rsidRPr="00D17BD0" w:rsidRDefault="00D17BD0" w:rsidP="00D17BD0">
            <w:pPr>
              <w:pStyle w:val="ListParagraph"/>
              <w:numPr>
                <w:ilvl w:val="0"/>
                <w:numId w:val="44"/>
              </w:numPr>
            </w:pPr>
            <w:r>
              <w:t>NTIP Training</w:t>
            </w:r>
          </w:p>
        </w:tc>
        <w:tc>
          <w:tcPr>
            <w:tcW w:w="3325" w:type="dxa"/>
          </w:tcPr>
          <w:p w14:paraId="2C0D8C85" w14:textId="77777777" w:rsidR="00724DB9" w:rsidRPr="00611AB5" w:rsidRDefault="00724DB9" w:rsidP="002E780A">
            <w:pPr>
              <w:rPr>
                <w:b/>
              </w:rPr>
            </w:pPr>
            <w:r w:rsidRPr="00611AB5">
              <w:rPr>
                <w:b/>
              </w:rPr>
              <w:t>Parents:</w:t>
            </w:r>
          </w:p>
          <w:p w14:paraId="77EF2BBF" w14:textId="77777777" w:rsidR="00724DB9" w:rsidRDefault="00D17BD0" w:rsidP="00D17BD0">
            <w:pPr>
              <w:pStyle w:val="ListParagraph"/>
              <w:numPr>
                <w:ilvl w:val="0"/>
                <w:numId w:val="45"/>
              </w:numPr>
            </w:pPr>
            <w:r>
              <w:t>Parent Engagement Presentations</w:t>
            </w:r>
          </w:p>
          <w:p w14:paraId="4F3A631A" w14:textId="77777777" w:rsidR="00D17BD0" w:rsidRDefault="00D17BD0" w:rsidP="00D17BD0">
            <w:pPr>
              <w:pStyle w:val="ListParagraph"/>
              <w:numPr>
                <w:ilvl w:val="0"/>
                <w:numId w:val="45"/>
              </w:numPr>
            </w:pPr>
            <w:r>
              <w:t>DDSB Safety Week Open House</w:t>
            </w:r>
          </w:p>
          <w:p w14:paraId="1349D075" w14:textId="7EDFD4BB" w:rsidR="00D17BD0" w:rsidRPr="00D17BD0" w:rsidRDefault="00D17BD0" w:rsidP="00D17BD0">
            <w:pPr>
              <w:pStyle w:val="ListParagraph"/>
              <w:numPr>
                <w:ilvl w:val="0"/>
                <w:numId w:val="45"/>
              </w:numPr>
            </w:pPr>
            <w:r>
              <w:t>Parents Reaching Out Initiative</w:t>
            </w:r>
          </w:p>
        </w:tc>
      </w:tr>
    </w:tbl>
    <w:p w14:paraId="7604820A" w14:textId="77777777" w:rsidR="00791389" w:rsidRDefault="00791389"/>
    <w:tbl>
      <w:tblPr>
        <w:tblStyle w:val="TableGrid"/>
        <w:tblW w:w="0" w:type="auto"/>
        <w:tblLook w:val="04A0" w:firstRow="1" w:lastRow="0" w:firstColumn="1" w:lastColumn="0" w:noHBand="0" w:noVBand="1"/>
      </w:tblPr>
      <w:tblGrid>
        <w:gridCol w:w="988"/>
        <w:gridCol w:w="6529"/>
        <w:gridCol w:w="6873"/>
      </w:tblGrid>
      <w:tr w:rsidR="00EF3243" w14:paraId="680893F9" w14:textId="77777777" w:rsidTr="008C2DB0">
        <w:trPr>
          <w:trHeight w:val="530"/>
        </w:trPr>
        <w:tc>
          <w:tcPr>
            <w:tcW w:w="988" w:type="dxa"/>
            <w:vMerge w:val="restart"/>
            <w:shd w:val="clear" w:color="auto" w:fill="A6A6A6" w:themeFill="background1" w:themeFillShade="A6"/>
            <w:textDirection w:val="btLr"/>
            <w:vAlign w:val="center"/>
          </w:tcPr>
          <w:p w14:paraId="43B2E4BD" w14:textId="1C9B470F" w:rsidR="008C2DB0" w:rsidRPr="00EF3243" w:rsidRDefault="004F55F5" w:rsidP="008C2DB0">
            <w:pPr>
              <w:ind w:left="113" w:right="113"/>
              <w:rPr>
                <w:rFonts w:ascii="Franklin Gothic Heavy" w:hAnsi="Franklin Gothic Heavy"/>
                <w:color w:val="000000" w:themeColor="text1"/>
                <w:sz w:val="32"/>
              </w:rPr>
            </w:pPr>
            <w:r>
              <w:rPr>
                <w:rFonts w:ascii="Franklin Gothic Heavy" w:hAnsi="Franklin Gothic Heavy"/>
                <w:color w:val="000000" w:themeColor="text1"/>
                <w:sz w:val="32"/>
              </w:rPr>
              <w:lastRenderedPageBreak/>
              <w:t>COMMUNICATION</w:t>
            </w:r>
          </w:p>
        </w:tc>
        <w:tc>
          <w:tcPr>
            <w:tcW w:w="13402" w:type="dxa"/>
            <w:gridSpan w:val="2"/>
            <w:shd w:val="clear" w:color="auto" w:fill="832146"/>
            <w:vAlign w:val="center"/>
          </w:tcPr>
          <w:p w14:paraId="195A694B" w14:textId="77777777" w:rsidR="00EF3243" w:rsidRDefault="00EF3243" w:rsidP="002E780A">
            <w:pPr>
              <w:rPr>
                <w:i/>
                <w:color w:val="548DD4" w:themeColor="text2" w:themeTint="99"/>
              </w:rPr>
            </w:pPr>
            <w:r>
              <w:rPr>
                <w:rFonts w:ascii="Franklin Gothic Heavy" w:hAnsi="Franklin Gothic Heavy"/>
                <w:color w:val="FFFFFF" w:themeColor="background1"/>
                <w:sz w:val="28"/>
              </w:rPr>
              <w:t xml:space="preserve">How We Are </w:t>
            </w:r>
            <w:r w:rsidR="004F55F5">
              <w:rPr>
                <w:rFonts w:ascii="Franklin Gothic Heavy" w:hAnsi="Franklin Gothic Heavy"/>
                <w:color w:val="FFFFFF" w:themeColor="background1"/>
                <w:sz w:val="28"/>
              </w:rPr>
              <w:t xml:space="preserve">Communicating </w:t>
            </w:r>
            <w:proofErr w:type="gramStart"/>
            <w:r w:rsidR="00682C3A">
              <w:rPr>
                <w:rFonts w:ascii="Franklin Gothic Heavy" w:hAnsi="Franklin Gothic Heavy"/>
                <w:color w:val="FFFFFF" w:themeColor="background1"/>
                <w:sz w:val="28"/>
              </w:rPr>
              <w:t>With</w:t>
            </w:r>
            <w:proofErr w:type="gramEnd"/>
            <w:r w:rsidR="00682C3A">
              <w:rPr>
                <w:rFonts w:ascii="Franklin Gothic Heavy" w:hAnsi="Franklin Gothic Heavy"/>
                <w:color w:val="FFFFFF" w:themeColor="background1"/>
                <w:sz w:val="28"/>
              </w:rPr>
              <w:t xml:space="preserve"> Students, Staff, </w:t>
            </w:r>
            <w:r w:rsidR="00863DC0">
              <w:rPr>
                <w:rFonts w:ascii="Franklin Gothic Heavy" w:hAnsi="Franklin Gothic Heavy"/>
                <w:color w:val="FFFFFF" w:themeColor="background1"/>
                <w:sz w:val="28"/>
              </w:rPr>
              <w:t>Parents</w:t>
            </w:r>
            <w:r w:rsidR="00682C3A">
              <w:rPr>
                <w:rFonts w:ascii="Franklin Gothic Heavy" w:hAnsi="Franklin Gothic Heavy"/>
                <w:color w:val="FFFFFF" w:themeColor="background1"/>
                <w:sz w:val="28"/>
              </w:rPr>
              <w:t xml:space="preserve"> and the Community</w:t>
            </w:r>
          </w:p>
        </w:tc>
      </w:tr>
      <w:tr w:rsidR="00EF3243" w14:paraId="53C5655F" w14:textId="77777777" w:rsidTr="008C2DB0">
        <w:tc>
          <w:tcPr>
            <w:tcW w:w="988" w:type="dxa"/>
            <w:vMerge/>
            <w:shd w:val="clear" w:color="auto" w:fill="A6A6A6" w:themeFill="background1" w:themeFillShade="A6"/>
          </w:tcPr>
          <w:p w14:paraId="5F7BDA43" w14:textId="77777777" w:rsidR="00EF3243" w:rsidRPr="00611AB5" w:rsidRDefault="00EF3243" w:rsidP="002E780A">
            <w:pPr>
              <w:rPr>
                <w:rFonts w:cstheme="minorHAnsi"/>
              </w:rPr>
            </w:pPr>
          </w:p>
        </w:tc>
        <w:tc>
          <w:tcPr>
            <w:tcW w:w="13402" w:type="dxa"/>
            <w:gridSpan w:val="2"/>
            <w:shd w:val="clear" w:color="auto" w:fill="D9D9D9" w:themeFill="background1" w:themeFillShade="D9"/>
          </w:tcPr>
          <w:p w14:paraId="3B6FFD28" w14:textId="77777777" w:rsidR="00EF3243" w:rsidRPr="00611AB5" w:rsidRDefault="00EF3243" w:rsidP="002E780A">
            <w:pPr>
              <w:rPr>
                <w:rFonts w:cstheme="minorHAnsi"/>
              </w:rPr>
            </w:pPr>
            <w:r w:rsidRPr="00611AB5">
              <w:rPr>
                <w:rFonts w:cstheme="minorHAnsi"/>
              </w:rPr>
              <w:t>To support a whole school approach, the school will communicate with staff, students, parents</w:t>
            </w:r>
            <w:r w:rsidR="00682C3A">
              <w:rPr>
                <w:rFonts w:cstheme="minorHAnsi"/>
              </w:rPr>
              <w:t xml:space="preserve"> and the community</w:t>
            </w:r>
            <w:r w:rsidRPr="00611AB5">
              <w:rPr>
                <w:rFonts w:cstheme="minorHAnsi"/>
              </w:rPr>
              <w:t>.</w:t>
            </w:r>
            <w:r w:rsidR="00F92676">
              <w:rPr>
                <w:rFonts w:cstheme="minorHAnsi"/>
              </w:rPr>
              <w:t xml:space="preserve"> Communication methods include:</w:t>
            </w:r>
          </w:p>
        </w:tc>
      </w:tr>
      <w:tr w:rsidR="00682C3A" w:rsidRPr="003674C9" w14:paraId="3AC0DDF1" w14:textId="77777777" w:rsidTr="008C2DB0">
        <w:tc>
          <w:tcPr>
            <w:tcW w:w="988" w:type="dxa"/>
            <w:vMerge/>
            <w:shd w:val="clear" w:color="auto" w:fill="A6A6A6" w:themeFill="background1" w:themeFillShade="A6"/>
          </w:tcPr>
          <w:p w14:paraId="053FFF97" w14:textId="77777777" w:rsidR="00682C3A" w:rsidRPr="00611AB5" w:rsidRDefault="00682C3A" w:rsidP="002E780A">
            <w:pPr>
              <w:rPr>
                <w:b/>
              </w:rPr>
            </w:pPr>
          </w:p>
        </w:tc>
        <w:tc>
          <w:tcPr>
            <w:tcW w:w="6529" w:type="dxa"/>
            <w:tcBorders>
              <w:right w:val="nil"/>
            </w:tcBorders>
          </w:tcPr>
          <w:p w14:paraId="32A99B0F" w14:textId="07E0771C" w:rsidR="00682C3A" w:rsidRDefault="00EE1C15" w:rsidP="002E780A">
            <w:pPr>
              <w:rPr>
                <w:b/>
              </w:rPr>
            </w:pPr>
            <w:r>
              <w:rPr>
                <w:b/>
              </w:rPr>
              <w:t>Students</w:t>
            </w:r>
          </w:p>
          <w:p w14:paraId="494634A7" w14:textId="7897ADA9" w:rsidR="00EE1C15" w:rsidRPr="00EE1C15" w:rsidRDefault="00EE1C15" w:rsidP="00EE1C15">
            <w:pPr>
              <w:pStyle w:val="ListParagraph"/>
              <w:numPr>
                <w:ilvl w:val="0"/>
                <w:numId w:val="46"/>
              </w:numPr>
              <w:rPr>
                <w:b/>
              </w:rPr>
            </w:pPr>
            <w:r>
              <w:t xml:space="preserve">Discussions </w:t>
            </w:r>
          </w:p>
          <w:p w14:paraId="6DEE2387" w14:textId="29A5838F" w:rsidR="00EE1C15" w:rsidRPr="00EE1C15" w:rsidRDefault="00EE1C15" w:rsidP="00EE1C15">
            <w:pPr>
              <w:pStyle w:val="ListParagraph"/>
              <w:numPr>
                <w:ilvl w:val="0"/>
                <w:numId w:val="46"/>
              </w:numPr>
              <w:rPr>
                <w:b/>
              </w:rPr>
            </w:pPr>
            <w:r>
              <w:t>Announcements</w:t>
            </w:r>
          </w:p>
          <w:p w14:paraId="4DB4DECA" w14:textId="090B1DD2" w:rsidR="00EE1C15" w:rsidRPr="00EE1C15" w:rsidRDefault="00EE1C15" w:rsidP="00EE1C15">
            <w:pPr>
              <w:pStyle w:val="ListParagraph"/>
              <w:numPr>
                <w:ilvl w:val="0"/>
                <w:numId w:val="46"/>
              </w:numPr>
              <w:rPr>
                <w:b/>
              </w:rPr>
            </w:pPr>
            <w:r>
              <w:t>Assemblies</w:t>
            </w:r>
          </w:p>
          <w:p w14:paraId="0A83A615" w14:textId="6ADEAB1F" w:rsidR="00EE1C15" w:rsidRPr="00EE1C15" w:rsidRDefault="00EE1C15" w:rsidP="00EE1C15">
            <w:pPr>
              <w:pStyle w:val="ListParagraph"/>
              <w:numPr>
                <w:ilvl w:val="0"/>
                <w:numId w:val="46"/>
              </w:numPr>
              <w:rPr>
                <w:b/>
              </w:rPr>
            </w:pPr>
            <w:r>
              <w:t>Newsletters</w:t>
            </w:r>
          </w:p>
          <w:p w14:paraId="7B57AF2E" w14:textId="0519761A" w:rsidR="00EE1C15" w:rsidRPr="00EE1C15" w:rsidRDefault="00EE1C15" w:rsidP="00EE1C15">
            <w:pPr>
              <w:pStyle w:val="ListParagraph"/>
              <w:numPr>
                <w:ilvl w:val="0"/>
                <w:numId w:val="46"/>
              </w:numPr>
              <w:rPr>
                <w:b/>
              </w:rPr>
            </w:pPr>
            <w:r>
              <w:t>Agendas</w:t>
            </w:r>
          </w:p>
          <w:p w14:paraId="3CD472BA" w14:textId="0BBA6A2C" w:rsidR="00EE1C15" w:rsidRPr="00EE1C15" w:rsidRDefault="00EE1C15" w:rsidP="00EE1C15">
            <w:pPr>
              <w:pStyle w:val="ListParagraph"/>
              <w:numPr>
                <w:ilvl w:val="0"/>
                <w:numId w:val="46"/>
              </w:numPr>
              <w:rPr>
                <w:b/>
              </w:rPr>
            </w:pPr>
            <w:r>
              <w:t>Posters</w:t>
            </w:r>
          </w:p>
          <w:p w14:paraId="0987CB4A" w14:textId="06DD7C1C" w:rsidR="00EE1C15" w:rsidRPr="00EE1C15" w:rsidRDefault="00EE1C15" w:rsidP="00EE1C15">
            <w:pPr>
              <w:pStyle w:val="ListParagraph"/>
              <w:numPr>
                <w:ilvl w:val="0"/>
                <w:numId w:val="46"/>
              </w:numPr>
              <w:rPr>
                <w:b/>
              </w:rPr>
            </w:pPr>
            <w:r>
              <w:t>Social Media</w:t>
            </w:r>
          </w:p>
          <w:p w14:paraId="79EF002E" w14:textId="33CDD835" w:rsidR="00EE1C15" w:rsidRPr="00EE1C15" w:rsidRDefault="00EE1C15" w:rsidP="00EE1C15">
            <w:pPr>
              <w:pStyle w:val="ListParagraph"/>
              <w:numPr>
                <w:ilvl w:val="0"/>
                <w:numId w:val="46"/>
              </w:numPr>
              <w:rPr>
                <w:b/>
              </w:rPr>
            </w:pPr>
            <w:r>
              <w:t>Presentations/Guest Speakers</w:t>
            </w:r>
          </w:p>
          <w:p w14:paraId="7AEC26B1" w14:textId="08CA2D54" w:rsidR="00EE1C15" w:rsidRPr="00EE1C15" w:rsidRDefault="00EE1C15" w:rsidP="00EE1C15">
            <w:pPr>
              <w:pStyle w:val="ListParagraph"/>
              <w:numPr>
                <w:ilvl w:val="0"/>
                <w:numId w:val="46"/>
              </w:numPr>
              <w:rPr>
                <w:b/>
              </w:rPr>
            </w:pPr>
            <w:r>
              <w:t>Classroom Visits</w:t>
            </w:r>
          </w:p>
          <w:p w14:paraId="1FA27C82" w14:textId="77777777" w:rsidR="00EE1C15" w:rsidRDefault="00EE1C15" w:rsidP="002E780A">
            <w:pPr>
              <w:rPr>
                <w:b/>
              </w:rPr>
            </w:pPr>
          </w:p>
          <w:p w14:paraId="5693EC2C" w14:textId="0CAB1D32" w:rsidR="008C2DB0" w:rsidRDefault="00EE1C15" w:rsidP="002E780A">
            <w:pPr>
              <w:rPr>
                <w:b/>
              </w:rPr>
            </w:pPr>
            <w:r>
              <w:rPr>
                <w:b/>
              </w:rPr>
              <w:t>Staff</w:t>
            </w:r>
          </w:p>
          <w:p w14:paraId="1B8BB52C" w14:textId="6CE0E6A1" w:rsidR="00EE1C15" w:rsidRPr="00EE1C15" w:rsidRDefault="00EE1C15" w:rsidP="00EE1C15">
            <w:pPr>
              <w:pStyle w:val="ListParagraph"/>
              <w:numPr>
                <w:ilvl w:val="0"/>
                <w:numId w:val="47"/>
              </w:numPr>
              <w:rPr>
                <w:b/>
              </w:rPr>
            </w:pPr>
            <w:r>
              <w:t>Discussions and conversations</w:t>
            </w:r>
          </w:p>
          <w:p w14:paraId="0AFC9285" w14:textId="404E5E9D" w:rsidR="00EE1C15" w:rsidRPr="00EE1C15" w:rsidRDefault="00EE1C15" w:rsidP="00EE1C15">
            <w:pPr>
              <w:pStyle w:val="ListParagraph"/>
              <w:numPr>
                <w:ilvl w:val="0"/>
                <w:numId w:val="47"/>
              </w:numPr>
              <w:rPr>
                <w:b/>
              </w:rPr>
            </w:pPr>
            <w:r>
              <w:t>Staff Meetings</w:t>
            </w:r>
          </w:p>
          <w:p w14:paraId="19908C32" w14:textId="5DF9BA4F" w:rsidR="00EE1C15" w:rsidRPr="00EE1C15" w:rsidRDefault="00EE1C15" w:rsidP="00EE1C15">
            <w:pPr>
              <w:pStyle w:val="ListParagraph"/>
              <w:numPr>
                <w:ilvl w:val="0"/>
                <w:numId w:val="47"/>
              </w:numPr>
              <w:rPr>
                <w:b/>
              </w:rPr>
            </w:pPr>
            <w:r>
              <w:t>Division Meetings</w:t>
            </w:r>
          </w:p>
          <w:p w14:paraId="506D49E1" w14:textId="5E70058D" w:rsidR="00EE1C15" w:rsidRPr="00EE1C15" w:rsidRDefault="00EE1C15" w:rsidP="00EE1C15">
            <w:pPr>
              <w:pStyle w:val="ListParagraph"/>
              <w:numPr>
                <w:ilvl w:val="0"/>
                <w:numId w:val="47"/>
              </w:numPr>
              <w:rPr>
                <w:b/>
              </w:rPr>
            </w:pPr>
            <w:r>
              <w:t>PD Days</w:t>
            </w:r>
          </w:p>
          <w:p w14:paraId="0A91C865" w14:textId="5F342E3D" w:rsidR="00EE1C15" w:rsidRPr="00EE1C15" w:rsidRDefault="00EE1C15" w:rsidP="00EE1C15">
            <w:pPr>
              <w:pStyle w:val="ListParagraph"/>
              <w:numPr>
                <w:ilvl w:val="0"/>
                <w:numId w:val="47"/>
              </w:numPr>
              <w:rPr>
                <w:b/>
              </w:rPr>
            </w:pPr>
            <w:r>
              <w:t>Memos</w:t>
            </w:r>
          </w:p>
          <w:p w14:paraId="6FDEC17C" w14:textId="1F2BADC9" w:rsidR="00EE1C15" w:rsidRPr="00EE1C15" w:rsidRDefault="00EE1C15" w:rsidP="00EE1C15">
            <w:pPr>
              <w:pStyle w:val="ListParagraph"/>
              <w:numPr>
                <w:ilvl w:val="0"/>
                <w:numId w:val="47"/>
              </w:numPr>
              <w:rPr>
                <w:b/>
              </w:rPr>
            </w:pPr>
            <w:r>
              <w:t>Emails</w:t>
            </w:r>
          </w:p>
          <w:p w14:paraId="69B6BB15" w14:textId="35220495" w:rsidR="00EE1C15" w:rsidRPr="00EE1C15" w:rsidRDefault="00EE1C15" w:rsidP="00EE1C15">
            <w:pPr>
              <w:pStyle w:val="ListParagraph"/>
              <w:numPr>
                <w:ilvl w:val="0"/>
                <w:numId w:val="47"/>
              </w:numPr>
              <w:rPr>
                <w:b/>
              </w:rPr>
            </w:pPr>
            <w:r>
              <w:t>Social Media</w:t>
            </w:r>
          </w:p>
          <w:p w14:paraId="5CEEE7EC" w14:textId="27148202" w:rsidR="00EE1C15" w:rsidRPr="00EE1C15" w:rsidRDefault="00EE1C15" w:rsidP="00EE1C15">
            <w:pPr>
              <w:pStyle w:val="ListParagraph"/>
              <w:numPr>
                <w:ilvl w:val="0"/>
                <w:numId w:val="47"/>
              </w:numPr>
              <w:rPr>
                <w:b/>
              </w:rPr>
            </w:pPr>
            <w:r>
              <w:t>Committees</w:t>
            </w:r>
          </w:p>
          <w:p w14:paraId="58CC3B66" w14:textId="7508350D" w:rsidR="00EE1C15" w:rsidRPr="00EE1C15" w:rsidRDefault="00EE1C15" w:rsidP="00EE1C15">
            <w:pPr>
              <w:pStyle w:val="ListParagraph"/>
              <w:numPr>
                <w:ilvl w:val="0"/>
                <w:numId w:val="47"/>
              </w:numPr>
              <w:rPr>
                <w:b/>
              </w:rPr>
            </w:pPr>
            <w:r>
              <w:t>BCI</w:t>
            </w:r>
          </w:p>
          <w:p w14:paraId="56E835A6" w14:textId="487B8AC2" w:rsidR="00EE1C15" w:rsidRDefault="00EE1C15" w:rsidP="00EE1C15">
            <w:pPr>
              <w:rPr>
                <w:b/>
              </w:rPr>
            </w:pPr>
          </w:p>
          <w:p w14:paraId="468714AF" w14:textId="1D106A2F" w:rsidR="00EE1C15" w:rsidRDefault="00EE1C15" w:rsidP="00EE1C15">
            <w:pPr>
              <w:rPr>
                <w:b/>
              </w:rPr>
            </w:pPr>
            <w:r>
              <w:rPr>
                <w:b/>
              </w:rPr>
              <w:t>Parents</w:t>
            </w:r>
          </w:p>
          <w:p w14:paraId="19C64EA4" w14:textId="5CE9BC1A" w:rsidR="00EE1C15" w:rsidRDefault="0020236F" w:rsidP="00EE1C15">
            <w:pPr>
              <w:pStyle w:val="ListParagraph"/>
              <w:numPr>
                <w:ilvl w:val="0"/>
                <w:numId w:val="48"/>
              </w:numPr>
            </w:pPr>
            <w:r>
              <w:t>Discussions and conversations</w:t>
            </w:r>
          </w:p>
          <w:p w14:paraId="0DE21EB2" w14:textId="5B64B652" w:rsidR="0020236F" w:rsidRDefault="0020236F" w:rsidP="00EE1C15">
            <w:pPr>
              <w:pStyle w:val="ListParagraph"/>
              <w:numPr>
                <w:ilvl w:val="0"/>
                <w:numId w:val="48"/>
              </w:numPr>
            </w:pPr>
            <w:r>
              <w:t>School/Board Websites</w:t>
            </w:r>
          </w:p>
          <w:p w14:paraId="41B354CF" w14:textId="02AE1706" w:rsidR="0020236F" w:rsidRDefault="0020236F" w:rsidP="00EE1C15">
            <w:pPr>
              <w:pStyle w:val="ListParagraph"/>
              <w:numPr>
                <w:ilvl w:val="0"/>
                <w:numId w:val="48"/>
              </w:numPr>
            </w:pPr>
            <w:r>
              <w:t>Parent Engagement Activities</w:t>
            </w:r>
          </w:p>
          <w:p w14:paraId="6BB5EA17" w14:textId="359D0B8C" w:rsidR="0020236F" w:rsidRDefault="0020236F" w:rsidP="00EE1C15">
            <w:pPr>
              <w:pStyle w:val="ListParagraph"/>
              <w:numPr>
                <w:ilvl w:val="0"/>
                <w:numId w:val="48"/>
              </w:numPr>
            </w:pPr>
            <w:r>
              <w:t>Social Media</w:t>
            </w:r>
          </w:p>
          <w:p w14:paraId="64D0CAC8" w14:textId="7FA56BD2" w:rsidR="0020236F" w:rsidRDefault="0020236F" w:rsidP="00EE1C15">
            <w:pPr>
              <w:pStyle w:val="ListParagraph"/>
              <w:numPr>
                <w:ilvl w:val="0"/>
                <w:numId w:val="48"/>
              </w:numPr>
            </w:pPr>
            <w:r>
              <w:t>Student Agendas</w:t>
            </w:r>
          </w:p>
          <w:p w14:paraId="082658FE" w14:textId="32A57EB4" w:rsidR="0020236F" w:rsidRDefault="0020236F" w:rsidP="00EE1C15">
            <w:pPr>
              <w:pStyle w:val="ListParagraph"/>
              <w:numPr>
                <w:ilvl w:val="0"/>
                <w:numId w:val="48"/>
              </w:numPr>
            </w:pPr>
            <w:r>
              <w:t>Newsletters</w:t>
            </w:r>
          </w:p>
          <w:p w14:paraId="11FA860D" w14:textId="14E54A59" w:rsidR="0020236F" w:rsidRDefault="0020236F" w:rsidP="00EE1C15">
            <w:pPr>
              <w:pStyle w:val="ListParagraph"/>
              <w:numPr>
                <w:ilvl w:val="0"/>
                <w:numId w:val="48"/>
              </w:numPr>
            </w:pPr>
            <w:proofErr w:type="spellStart"/>
            <w:r>
              <w:t>Synervoice</w:t>
            </w:r>
            <w:proofErr w:type="spellEnd"/>
          </w:p>
          <w:p w14:paraId="3B61E36B" w14:textId="530C253C" w:rsidR="0020236F" w:rsidRDefault="0020236F" w:rsidP="00EE1C15">
            <w:pPr>
              <w:pStyle w:val="ListParagraph"/>
              <w:numPr>
                <w:ilvl w:val="0"/>
                <w:numId w:val="48"/>
              </w:numPr>
            </w:pPr>
            <w:r>
              <w:lastRenderedPageBreak/>
              <w:t>School Sign</w:t>
            </w:r>
          </w:p>
          <w:p w14:paraId="131B2FEE" w14:textId="5EC076E7" w:rsidR="00682C3A" w:rsidRPr="0020236F" w:rsidRDefault="0020236F" w:rsidP="002E780A">
            <w:pPr>
              <w:pStyle w:val="ListParagraph"/>
              <w:numPr>
                <w:ilvl w:val="0"/>
                <w:numId w:val="48"/>
              </w:numPr>
            </w:pPr>
            <w:r>
              <w:t>Via the SCC</w:t>
            </w:r>
          </w:p>
        </w:tc>
        <w:tc>
          <w:tcPr>
            <w:tcW w:w="6873" w:type="dxa"/>
            <w:tcBorders>
              <w:left w:val="nil"/>
            </w:tcBorders>
          </w:tcPr>
          <w:p w14:paraId="4811C1A5" w14:textId="77777777" w:rsidR="00682C3A" w:rsidRDefault="00682C3A" w:rsidP="002E780A">
            <w:pPr>
              <w:rPr>
                <w:b/>
              </w:rPr>
            </w:pPr>
          </w:p>
          <w:p w14:paraId="0FDA968C" w14:textId="77777777" w:rsidR="00682C3A" w:rsidRDefault="00682C3A" w:rsidP="002E780A">
            <w:pPr>
              <w:rPr>
                <w:b/>
              </w:rPr>
            </w:pPr>
          </w:p>
          <w:p w14:paraId="26D5E392" w14:textId="77777777" w:rsidR="00682C3A" w:rsidRDefault="00682C3A" w:rsidP="002E780A">
            <w:pPr>
              <w:rPr>
                <w:b/>
              </w:rPr>
            </w:pPr>
          </w:p>
          <w:p w14:paraId="7EDD926F" w14:textId="77777777" w:rsidR="00682C3A" w:rsidRPr="00791389" w:rsidRDefault="00682C3A" w:rsidP="00682C3A">
            <w:pPr>
              <w:rPr>
                <w:color w:val="548DD4" w:themeColor="text2" w:themeTint="99"/>
              </w:rPr>
            </w:pPr>
          </w:p>
        </w:tc>
      </w:tr>
    </w:tbl>
    <w:p w14:paraId="2D75547C" w14:textId="77777777" w:rsidR="00611AB5" w:rsidRPr="003674C9" w:rsidRDefault="00611AB5" w:rsidP="00F651E9">
      <w:pPr>
        <w:rPr>
          <w:rFonts w:cstheme="minorHAnsi"/>
          <w:b/>
          <w:u w:val="single"/>
        </w:rPr>
      </w:pPr>
    </w:p>
    <w:tbl>
      <w:tblPr>
        <w:tblStyle w:val="TableGrid"/>
        <w:tblW w:w="0" w:type="auto"/>
        <w:tblLook w:val="04A0" w:firstRow="1" w:lastRow="0" w:firstColumn="1" w:lastColumn="0" w:noHBand="0" w:noVBand="1"/>
      </w:tblPr>
      <w:tblGrid>
        <w:gridCol w:w="645"/>
        <w:gridCol w:w="13745"/>
      </w:tblGrid>
      <w:tr w:rsidR="00863DC0" w14:paraId="1CBB4C7A" w14:textId="77777777" w:rsidTr="00863DC0">
        <w:trPr>
          <w:trHeight w:val="530"/>
        </w:trPr>
        <w:tc>
          <w:tcPr>
            <w:tcW w:w="648" w:type="dxa"/>
            <w:vMerge w:val="restart"/>
            <w:shd w:val="clear" w:color="auto" w:fill="A6A6A6" w:themeFill="background1" w:themeFillShade="A6"/>
            <w:textDirection w:val="btLr"/>
            <w:vAlign w:val="center"/>
          </w:tcPr>
          <w:p w14:paraId="1265846F" w14:textId="77777777" w:rsidR="00863DC0" w:rsidRPr="00863DC0" w:rsidRDefault="00863DC0" w:rsidP="00863DC0">
            <w:pPr>
              <w:ind w:left="113" w:right="113"/>
              <w:jc w:val="center"/>
              <w:rPr>
                <w:rFonts w:ascii="Franklin Gothic Heavy" w:hAnsi="Franklin Gothic Heavy"/>
                <w:color w:val="000000" w:themeColor="text1"/>
                <w:sz w:val="24"/>
              </w:rPr>
            </w:pPr>
            <w:r w:rsidRPr="00863DC0">
              <w:rPr>
                <w:rFonts w:ascii="Franklin Gothic Heavy" w:hAnsi="Franklin Gothic Heavy"/>
                <w:color w:val="000000" w:themeColor="text1"/>
                <w:sz w:val="24"/>
              </w:rPr>
              <w:t>CONTINUOUS IMPROVEMENT</w:t>
            </w:r>
          </w:p>
        </w:tc>
        <w:tc>
          <w:tcPr>
            <w:tcW w:w="13968" w:type="dxa"/>
            <w:shd w:val="clear" w:color="auto" w:fill="832146"/>
            <w:vAlign w:val="center"/>
          </w:tcPr>
          <w:p w14:paraId="05D3933A" w14:textId="77777777" w:rsidR="00863DC0" w:rsidRDefault="00863DC0" w:rsidP="002E780A">
            <w:pPr>
              <w:rPr>
                <w:i/>
                <w:color w:val="548DD4" w:themeColor="text2" w:themeTint="99"/>
              </w:rPr>
            </w:pPr>
            <w:r>
              <w:rPr>
                <w:rFonts w:ascii="Franklin Gothic Heavy" w:hAnsi="Franklin Gothic Heavy"/>
                <w:color w:val="FFFFFF" w:themeColor="background1"/>
                <w:sz w:val="28"/>
              </w:rPr>
              <w:t>Monitoring</w:t>
            </w:r>
            <w:r w:rsidR="00016503">
              <w:rPr>
                <w:rFonts w:ascii="Franklin Gothic Heavy" w:hAnsi="Franklin Gothic Heavy"/>
                <w:color w:val="FFFFFF" w:themeColor="background1"/>
                <w:sz w:val="28"/>
              </w:rPr>
              <w:t xml:space="preserve"> Our Progress</w:t>
            </w:r>
          </w:p>
        </w:tc>
      </w:tr>
      <w:tr w:rsidR="00863DC0" w14:paraId="5FFE24D4" w14:textId="77777777" w:rsidTr="00863DC0">
        <w:tc>
          <w:tcPr>
            <w:tcW w:w="648" w:type="dxa"/>
            <w:vMerge/>
            <w:shd w:val="clear" w:color="auto" w:fill="A6A6A6" w:themeFill="background1" w:themeFillShade="A6"/>
          </w:tcPr>
          <w:p w14:paraId="38971AAE" w14:textId="77777777" w:rsidR="00863DC0" w:rsidRDefault="00863DC0" w:rsidP="002E780A"/>
        </w:tc>
        <w:tc>
          <w:tcPr>
            <w:tcW w:w="13968" w:type="dxa"/>
            <w:shd w:val="clear" w:color="auto" w:fill="D9D9D9" w:themeFill="background1" w:themeFillShade="D9"/>
          </w:tcPr>
          <w:p w14:paraId="68056220" w14:textId="77777777" w:rsidR="00863DC0" w:rsidRPr="003E67EB" w:rsidRDefault="00863DC0" w:rsidP="002E780A">
            <w:r>
              <w:t>As part of the continuous improvement model, the Bullying Prevention and Intervention Plan will be monitored regularly through:</w:t>
            </w:r>
          </w:p>
        </w:tc>
      </w:tr>
      <w:tr w:rsidR="00863DC0" w14:paraId="2B9618A8" w14:textId="77777777" w:rsidTr="00863DC0">
        <w:tc>
          <w:tcPr>
            <w:tcW w:w="648" w:type="dxa"/>
            <w:vMerge/>
            <w:shd w:val="clear" w:color="auto" w:fill="A6A6A6" w:themeFill="background1" w:themeFillShade="A6"/>
          </w:tcPr>
          <w:p w14:paraId="011A2711" w14:textId="77777777" w:rsidR="00863DC0" w:rsidRPr="00863DC0" w:rsidRDefault="00863DC0" w:rsidP="00863DC0">
            <w:pPr>
              <w:rPr>
                <w:i/>
                <w:color w:val="548DD4" w:themeColor="text2" w:themeTint="99"/>
              </w:rPr>
            </w:pPr>
          </w:p>
        </w:tc>
        <w:tc>
          <w:tcPr>
            <w:tcW w:w="13968" w:type="dxa"/>
          </w:tcPr>
          <w:p w14:paraId="24EC6957" w14:textId="77777777" w:rsidR="00863DC0" w:rsidRDefault="00682C3A" w:rsidP="00682C3A">
            <w:pPr>
              <w:pStyle w:val="ListParagraph"/>
              <w:numPr>
                <w:ilvl w:val="0"/>
                <w:numId w:val="33"/>
              </w:numPr>
            </w:pPr>
            <w:r>
              <w:t>Safe and Accepting Schools Team meetings</w:t>
            </w:r>
          </w:p>
          <w:p w14:paraId="4EDC436F" w14:textId="77777777" w:rsidR="00682C3A" w:rsidRDefault="00682C3A" w:rsidP="00682C3A">
            <w:pPr>
              <w:pStyle w:val="ListParagraph"/>
              <w:numPr>
                <w:ilvl w:val="0"/>
                <w:numId w:val="33"/>
              </w:numPr>
            </w:pPr>
            <w:r>
              <w:t>Staff meetings, division meetings, department meetings, committee meetings</w:t>
            </w:r>
          </w:p>
          <w:p w14:paraId="53A81AC2" w14:textId="175FC03C" w:rsidR="00682C3A" w:rsidRDefault="00682C3A" w:rsidP="00682C3A">
            <w:pPr>
              <w:pStyle w:val="ListParagraph"/>
              <w:numPr>
                <w:ilvl w:val="0"/>
                <w:numId w:val="33"/>
              </w:numPr>
            </w:pPr>
            <w:r>
              <w:t>School improvement planning</w:t>
            </w:r>
          </w:p>
          <w:p w14:paraId="4F5E6A01" w14:textId="791D771E" w:rsidR="00EE1C15" w:rsidRDefault="00EE1C15" w:rsidP="00682C3A">
            <w:pPr>
              <w:pStyle w:val="ListParagraph"/>
              <w:numPr>
                <w:ilvl w:val="0"/>
                <w:numId w:val="33"/>
              </w:numPr>
            </w:pPr>
            <w:r>
              <w:t>DDSB school climate survey/in-house surveys</w:t>
            </w:r>
          </w:p>
          <w:p w14:paraId="60350C2E" w14:textId="77777777" w:rsidR="00791389" w:rsidRDefault="00791389" w:rsidP="00791389">
            <w:pPr>
              <w:rPr>
                <w:i/>
                <w:color w:val="548DD4" w:themeColor="text2" w:themeTint="99"/>
              </w:rPr>
            </w:pPr>
          </w:p>
          <w:p w14:paraId="45BA8840" w14:textId="77777777" w:rsidR="00682C3A" w:rsidRPr="00791389" w:rsidRDefault="00682C3A" w:rsidP="00791389">
            <w:pPr>
              <w:rPr>
                <w:i/>
                <w:color w:val="548DD4" w:themeColor="text2" w:themeTint="99"/>
              </w:rPr>
            </w:pPr>
          </w:p>
        </w:tc>
      </w:tr>
    </w:tbl>
    <w:p w14:paraId="34F1B9AA" w14:textId="77777777" w:rsidR="00611AB5" w:rsidRDefault="00611AB5">
      <w:pPr>
        <w:rPr>
          <w:rFonts w:cstheme="minorHAnsi"/>
          <w:b/>
          <w:u w:val="single"/>
        </w:rPr>
      </w:pPr>
    </w:p>
    <w:p w14:paraId="678F40D3" w14:textId="77777777" w:rsidR="008247A8" w:rsidRDefault="00B473D1" w:rsidP="008247A8">
      <w:pPr>
        <w:spacing w:after="0" w:line="240" w:lineRule="auto"/>
        <w:jc w:val="center"/>
        <w:rPr>
          <w:rFonts w:cstheme="minorHAnsi"/>
        </w:rPr>
      </w:pPr>
      <w:r>
        <w:rPr>
          <w:rFonts w:cstheme="minorHAnsi"/>
        </w:rPr>
        <w:t xml:space="preserve">Please visit </w:t>
      </w:r>
      <w:hyperlink r:id="rId12" w:history="1">
        <w:r w:rsidRPr="002A64E2">
          <w:rPr>
            <w:rStyle w:val="Hyperlink"/>
            <w:rFonts w:cstheme="minorHAnsi"/>
          </w:rPr>
          <w:t>www.ddsb.ca</w:t>
        </w:r>
      </w:hyperlink>
      <w:r>
        <w:rPr>
          <w:rFonts w:cstheme="minorHAnsi"/>
        </w:rPr>
        <w:t xml:space="preserve"> for more information on how the Durham District School Board </w:t>
      </w:r>
      <w:r w:rsidR="00531EC3">
        <w:rPr>
          <w:rFonts w:cstheme="minorHAnsi"/>
        </w:rPr>
        <w:t xml:space="preserve">is </w:t>
      </w:r>
      <w:r w:rsidR="008247A8">
        <w:rPr>
          <w:rFonts w:cstheme="minorHAnsi"/>
        </w:rPr>
        <w:t xml:space="preserve">supporting </w:t>
      </w:r>
    </w:p>
    <w:p w14:paraId="1B556FAC" w14:textId="77777777" w:rsidR="005159E2" w:rsidRPr="007F5C1D" w:rsidRDefault="008247A8" w:rsidP="008247A8">
      <w:pPr>
        <w:spacing w:after="0" w:line="240" w:lineRule="auto"/>
        <w:jc w:val="center"/>
        <w:rPr>
          <w:rFonts w:cstheme="minorHAnsi"/>
        </w:rPr>
      </w:pPr>
      <w:r>
        <w:rPr>
          <w:rFonts w:cstheme="minorHAnsi"/>
        </w:rPr>
        <w:t>student well-being and promoting a positive school climate.</w:t>
      </w:r>
    </w:p>
    <w:p w14:paraId="24A2EB4D" w14:textId="77777777" w:rsidR="002B618B" w:rsidRDefault="00203E6F">
      <w:pPr>
        <w:rPr>
          <w:rFonts w:cstheme="minorHAnsi"/>
        </w:rPr>
      </w:pPr>
      <w:r>
        <w:rPr>
          <w:rFonts w:cstheme="minorHAnsi"/>
          <w:noProof/>
          <w:lang w:eastAsia="en-CA"/>
        </w:rPr>
        <w:drawing>
          <wp:anchor distT="0" distB="0" distL="114300" distR="114300" simplePos="0" relativeHeight="251658240" behindDoc="0" locked="0" layoutInCell="1" allowOverlap="1" wp14:anchorId="0EB86F66" wp14:editId="07777777">
            <wp:simplePos x="0" y="0"/>
            <wp:positionH relativeFrom="margin">
              <wp:align>center</wp:align>
            </wp:positionH>
            <wp:positionV relativeFrom="paragraph">
              <wp:posOffset>59055</wp:posOffset>
            </wp:positionV>
            <wp:extent cx="2456258" cy="8001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 Schools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6258" cy="800100"/>
                    </a:xfrm>
                    <a:prstGeom prst="rect">
                      <a:avLst/>
                    </a:prstGeom>
                  </pic:spPr>
                </pic:pic>
              </a:graphicData>
            </a:graphic>
            <wp14:sizeRelH relativeFrom="page">
              <wp14:pctWidth>0</wp14:pctWidth>
            </wp14:sizeRelH>
            <wp14:sizeRelV relativeFrom="page">
              <wp14:pctHeight>0</wp14:pctHeight>
            </wp14:sizeRelV>
          </wp:anchor>
        </w:drawing>
      </w:r>
    </w:p>
    <w:p w14:paraId="2EA874D1" w14:textId="77777777" w:rsidR="002B618B" w:rsidRPr="002B618B" w:rsidRDefault="002B618B" w:rsidP="00863634">
      <w:pPr>
        <w:rPr>
          <w:rFonts w:ascii="Franklin Gothic Medium" w:hAnsi="Franklin Gothic Medium" w:cstheme="minorHAnsi"/>
          <w:sz w:val="28"/>
          <w:szCs w:val="28"/>
        </w:rPr>
      </w:pPr>
    </w:p>
    <w:sectPr w:rsidR="002B618B" w:rsidRPr="002B618B" w:rsidSect="00BB396C">
      <w:headerReference w:type="default" r:id="rId14"/>
      <w:pgSz w:w="15840" w:h="12240" w:orient="landscape"/>
      <w:pgMar w:top="234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C7631" w14:textId="77777777" w:rsidR="007B727D" w:rsidRDefault="007B727D" w:rsidP="00BB396C">
      <w:pPr>
        <w:spacing w:after="0" w:line="240" w:lineRule="auto"/>
      </w:pPr>
      <w:r>
        <w:separator/>
      </w:r>
    </w:p>
  </w:endnote>
  <w:endnote w:type="continuationSeparator" w:id="0">
    <w:p w14:paraId="3BB56A5B" w14:textId="77777777" w:rsidR="007B727D" w:rsidRDefault="007B727D" w:rsidP="00BB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F37C2" w14:textId="77777777" w:rsidR="007B727D" w:rsidRDefault="007B727D" w:rsidP="00BB396C">
      <w:pPr>
        <w:spacing w:after="0" w:line="240" w:lineRule="auto"/>
      </w:pPr>
      <w:r>
        <w:separator/>
      </w:r>
    </w:p>
  </w:footnote>
  <w:footnote w:type="continuationSeparator" w:id="0">
    <w:p w14:paraId="4A333D36" w14:textId="77777777" w:rsidR="007B727D" w:rsidRDefault="007B727D" w:rsidP="00BB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958E" w14:textId="77777777" w:rsidR="001B3671" w:rsidRDefault="001B3671">
    <w:pPr>
      <w:pStyle w:val="Header"/>
    </w:pPr>
    <w:r>
      <w:rPr>
        <w:noProof/>
        <w:lang w:eastAsia="en-CA"/>
      </w:rPr>
      <w:drawing>
        <wp:anchor distT="0" distB="0" distL="114300" distR="114300" simplePos="0" relativeHeight="251660288" behindDoc="0" locked="0" layoutInCell="1" allowOverlap="1" wp14:anchorId="3FC20871" wp14:editId="11CAA38E">
          <wp:simplePos x="0" y="0"/>
          <wp:positionH relativeFrom="column">
            <wp:posOffset>-152400</wp:posOffset>
          </wp:positionH>
          <wp:positionV relativeFrom="paragraph">
            <wp:posOffset>-335280</wp:posOffset>
          </wp:positionV>
          <wp:extent cx="838200" cy="3905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B Ignite Learning Logo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39052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anchor distT="0" distB="0" distL="114300" distR="114300" simplePos="0" relativeHeight="251659264" behindDoc="0" locked="0" layoutInCell="1" allowOverlap="1" wp14:anchorId="11F15DEA" wp14:editId="73AC9AF8">
              <wp:simplePos x="0" y="0"/>
              <wp:positionH relativeFrom="column">
                <wp:posOffset>-428625</wp:posOffset>
              </wp:positionH>
              <wp:positionV relativeFrom="paragraph">
                <wp:posOffset>-354330</wp:posOffset>
              </wp:positionV>
              <wp:extent cx="10144125" cy="1333500"/>
              <wp:effectExtent l="0" t="0" r="9525" b="0"/>
              <wp:wrapNone/>
              <wp:docPr id="5" name="Group 5"/>
              <wp:cNvGraphicFramePr/>
              <a:graphic xmlns:a="http://schemas.openxmlformats.org/drawingml/2006/main">
                <a:graphicData uri="http://schemas.microsoft.com/office/word/2010/wordprocessingGroup">
                  <wpg:wgp>
                    <wpg:cNvGrpSpPr/>
                    <wpg:grpSpPr>
                      <a:xfrm>
                        <a:off x="0" y="0"/>
                        <a:ext cx="10144125" cy="1333500"/>
                        <a:chOff x="0" y="38099"/>
                        <a:chExt cx="10144126" cy="1333501"/>
                      </a:xfrm>
                    </wpg:grpSpPr>
                    <wpg:grpSp>
                      <wpg:cNvPr id="4" name="Group 4"/>
                      <wpg:cNvGrpSpPr/>
                      <wpg:grpSpPr>
                        <a:xfrm>
                          <a:off x="0" y="38099"/>
                          <a:ext cx="10144126" cy="1333501"/>
                          <a:chOff x="0" y="38099"/>
                          <a:chExt cx="10144126" cy="1333501"/>
                        </a:xfrm>
                      </wpg:grpSpPr>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rot="16200000">
                            <a:off x="4419600" y="-4381501"/>
                            <a:ext cx="1304925" cy="10144126"/>
                          </a:xfrm>
                          <a:prstGeom prst="rect">
                            <a:avLst/>
                          </a:prstGeom>
                        </pic:spPr>
                      </pic:pic>
                      <wps:wsp>
                        <wps:cNvPr id="2" name="Text Box 2"/>
                        <wps:cNvSpPr txBox="1">
                          <a:spLocks noChangeArrowheads="1"/>
                        </wps:cNvSpPr>
                        <wps:spPr bwMode="auto">
                          <a:xfrm>
                            <a:off x="1009650" y="809625"/>
                            <a:ext cx="4400550" cy="561975"/>
                          </a:xfrm>
                          <a:prstGeom prst="rect">
                            <a:avLst/>
                          </a:prstGeom>
                          <a:noFill/>
                          <a:ln w="9525">
                            <a:noFill/>
                            <a:miter lim="800000"/>
                            <a:headEnd/>
                            <a:tailEnd/>
                          </a:ln>
                        </wps:spPr>
                        <wps:txbx>
                          <w:txbxContent>
                            <w:p w14:paraId="25EBEF63" w14:textId="1D35868A" w:rsidR="001B3671" w:rsidRPr="00B230AD" w:rsidRDefault="001B3671" w:rsidP="00BB396C">
                              <w:pPr>
                                <w:spacing w:after="0" w:line="240" w:lineRule="auto"/>
                                <w:jc w:val="center"/>
                                <w:rPr>
                                  <w:rFonts w:ascii="Franklin Gothic Heavy" w:hAnsi="Franklin Gothic Heavy"/>
                                  <w:color w:val="FFFFFF" w:themeColor="background1"/>
                                  <w:sz w:val="32"/>
                                </w:rPr>
                              </w:pPr>
                              <w:r>
                                <w:rPr>
                                  <w:rFonts w:ascii="Franklin Gothic Heavy" w:hAnsi="Franklin Gothic Heavy"/>
                                  <w:color w:val="FFFFFF" w:themeColor="background1"/>
                                  <w:sz w:val="32"/>
                                </w:rPr>
                                <w:t>201</w:t>
                              </w:r>
                              <w:r w:rsidR="00826833">
                                <w:rPr>
                                  <w:rFonts w:ascii="Franklin Gothic Heavy" w:hAnsi="Franklin Gothic Heavy"/>
                                  <w:color w:val="FFFFFF" w:themeColor="background1"/>
                                  <w:sz w:val="32"/>
                                </w:rPr>
                                <w:t>9</w:t>
                              </w:r>
                              <w:r w:rsidR="00755E77">
                                <w:rPr>
                                  <w:rFonts w:ascii="Franklin Gothic Heavy" w:hAnsi="Franklin Gothic Heavy"/>
                                  <w:color w:val="FFFFFF" w:themeColor="background1"/>
                                  <w:sz w:val="32"/>
                                </w:rPr>
                                <w:t xml:space="preserve"> </w:t>
                              </w:r>
                              <w:r w:rsidRPr="00B230AD">
                                <w:rPr>
                                  <w:rFonts w:ascii="Franklin Gothic Heavy" w:hAnsi="Franklin Gothic Heavy"/>
                                  <w:color w:val="FFFFFF" w:themeColor="background1"/>
                                  <w:sz w:val="32"/>
                                </w:rPr>
                                <w:t>-</w:t>
                              </w:r>
                              <w:r w:rsidR="00755E77">
                                <w:rPr>
                                  <w:rFonts w:ascii="Franklin Gothic Heavy" w:hAnsi="Franklin Gothic Heavy"/>
                                  <w:color w:val="FFFFFF" w:themeColor="background1"/>
                                  <w:sz w:val="32"/>
                                </w:rPr>
                                <w:t xml:space="preserve"> </w:t>
                              </w:r>
                              <w:r w:rsidR="00826833">
                                <w:rPr>
                                  <w:rFonts w:ascii="Franklin Gothic Heavy" w:hAnsi="Franklin Gothic Heavy"/>
                                  <w:color w:val="FFFFFF" w:themeColor="background1"/>
                                  <w:sz w:val="32"/>
                                </w:rPr>
                                <w:t>2020</w:t>
                              </w:r>
                            </w:p>
                            <w:p w14:paraId="03A77656" w14:textId="77777777" w:rsidR="001B3671" w:rsidRPr="00B230AD" w:rsidRDefault="001B3671" w:rsidP="00BB396C">
                              <w:pPr>
                                <w:spacing w:after="0" w:line="240" w:lineRule="auto"/>
                                <w:jc w:val="center"/>
                                <w:rPr>
                                  <w:rFonts w:ascii="Franklin Gothic Heavy" w:hAnsi="Franklin Gothic Heavy"/>
                                  <w:color w:val="FFFFFF" w:themeColor="background1"/>
                                  <w:sz w:val="32"/>
                                </w:rPr>
                              </w:pPr>
                              <w:r w:rsidRPr="00B230AD">
                                <w:rPr>
                                  <w:rFonts w:ascii="Franklin Gothic Heavy" w:hAnsi="Franklin Gothic Heavy"/>
                                  <w:color w:val="FFFFFF" w:themeColor="background1"/>
                                  <w:sz w:val="32"/>
                                </w:rPr>
                                <w:t>Bullying Prevention and Intervention Plan</w:t>
                              </w:r>
                            </w:p>
                          </w:txbxContent>
                        </wps:txbx>
                        <wps:bodyPr rot="0" vert="horz" wrap="square" lIns="91440" tIns="45720" rIns="91440" bIns="45720" anchor="t" anchorCtr="0">
                          <a:spAutoFit/>
                        </wps:bodyPr>
                      </wps:wsp>
                    </wpg:grpSp>
                    <wps:wsp>
                      <wps:cNvPr id="12" name="Text Box 2"/>
                      <wps:cNvSpPr txBox="1">
                        <a:spLocks noChangeArrowheads="1"/>
                      </wps:cNvSpPr>
                      <wps:spPr bwMode="auto">
                        <a:xfrm>
                          <a:off x="5410200" y="190500"/>
                          <a:ext cx="4391025" cy="657225"/>
                        </a:xfrm>
                        <a:prstGeom prst="rect">
                          <a:avLst/>
                        </a:prstGeom>
                        <a:noFill/>
                        <a:ln w="9525">
                          <a:noFill/>
                          <a:miter lim="800000"/>
                          <a:headEnd/>
                          <a:tailEnd/>
                        </a:ln>
                      </wps:spPr>
                      <wps:txbx>
                        <w:txbxContent>
                          <w:p w14:paraId="41DB65A6" w14:textId="28FDC290" w:rsidR="001B3671" w:rsidRPr="00B230AD" w:rsidRDefault="00BB45E4" w:rsidP="00BB396C">
                            <w:pPr>
                              <w:jc w:val="center"/>
                              <w:rPr>
                                <w:rFonts w:ascii="Franklin Gothic Heavy" w:hAnsi="Franklin Gothic Heavy"/>
                                <w:b/>
                                <w:color w:val="832146"/>
                                <w:sz w:val="52"/>
                              </w:rPr>
                            </w:pPr>
                            <w:proofErr w:type="spellStart"/>
                            <w:r>
                              <w:rPr>
                                <w:rFonts w:ascii="Franklin Gothic Heavy" w:hAnsi="Franklin Gothic Heavy"/>
                                <w:b/>
                                <w:color w:val="832146"/>
                                <w:sz w:val="52"/>
                              </w:rPr>
                              <w:t>Michaelle</w:t>
                            </w:r>
                            <w:proofErr w:type="spellEnd"/>
                            <w:r>
                              <w:rPr>
                                <w:rFonts w:ascii="Franklin Gothic Heavy" w:hAnsi="Franklin Gothic Heavy"/>
                                <w:b/>
                                <w:color w:val="832146"/>
                                <w:sz w:val="52"/>
                              </w:rPr>
                              <w:t xml:space="preserve"> Jean P.S.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1F15DEA" id="Group 5" o:spid="_x0000_s1026" style="position:absolute;margin-left:-33.75pt;margin-top:-27.9pt;width:798.75pt;height:105pt;z-index:251659264;mso-height-relative:margin" coordorigin=",380" coordsize="101441,13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L/7gAOQWRvYmUAZIAAAAAB/9sAhAAMCAgICQgMCQkMEQsKCxEVDwwMDxUYExMVExMYEQwM&#10;DAwMDBEMDAwMDAwMDAwMDAwMDAwMDAwMDAwMDAwMDAwMAQ0LCw0ODRAODhAUDg4OFBQODg4OFBEM&#10;DAwMDBERDAwMDAwMEQwMDAwMDAwMDAwMDAwMDAwMDAwMDAwMDAwMDAz/wAARCACgACUDASIAAhEB&#10;AxEB/90ABAAD/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DhC&#10;SU0D7QAAAAAAEACWAAAAAQACAJY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&#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n2AAAAAFJnaHRsb25nAAACT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FJYAAAABAAAAJQAAAKAAAABwAABGAAAAFHoA&#10;GAAB/9j/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v/uAA5BZG9iZQBk&#10;gAAAAAH/2wCEAAwICAgJCAwJCQwRCwoLERUPDAwPFRgTExUTExgRDAwMDAwMEQwMDAwMDAwMDAwM&#10;DAwMDAwMDAwMDAwMDAwMDAwBDQsLDQ4NEA4OEBQODg4UFA4ODg4UEQwMDAwMEREMDAwMDAwRDAwM&#10;DAwMDAwMDAwMDAwMDAwMDAwMDAwMDAwMDP/AABEIAKAAJQMBIgACEQEDEQH/3QAEAAP/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J9gJMBAERAAIRAQMRAQQR&#10;AP/dAAQAS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&#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">
              <v:group id="Group 4" o:spid="_x0000_s1027" style="position:absolute;top:380;width:101441;height:13336" coordorigin=",380" coordsize="10144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4196;top:-43816;width:13050;height:1014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2" o:spid="_x0000_s1029" type="#_x0000_t202" style="position:absolute;left:10096;top:8096;width:4400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25EBEF63" w14:textId="1D35868A" w:rsidR="001B3671" w:rsidRPr="00B230AD" w:rsidRDefault="001B3671" w:rsidP="00BB396C">
                        <w:pPr>
                          <w:spacing w:after="0" w:line="240" w:lineRule="auto"/>
                          <w:jc w:val="center"/>
                          <w:rPr>
                            <w:rFonts w:ascii="Franklin Gothic Heavy" w:hAnsi="Franklin Gothic Heavy"/>
                            <w:color w:val="FFFFFF" w:themeColor="background1"/>
                            <w:sz w:val="32"/>
                          </w:rPr>
                        </w:pPr>
                        <w:r>
                          <w:rPr>
                            <w:rFonts w:ascii="Franklin Gothic Heavy" w:hAnsi="Franklin Gothic Heavy"/>
                            <w:color w:val="FFFFFF" w:themeColor="background1"/>
                            <w:sz w:val="32"/>
                          </w:rPr>
                          <w:t>201</w:t>
                        </w:r>
                        <w:r w:rsidR="00826833">
                          <w:rPr>
                            <w:rFonts w:ascii="Franklin Gothic Heavy" w:hAnsi="Franklin Gothic Heavy"/>
                            <w:color w:val="FFFFFF" w:themeColor="background1"/>
                            <w:sz w:val="32"/>
                          </w:rPr>
                          <w:t>9</w:t>
                        </w:r>
                        <w:r w:rsidR="00755E77">
                          <w:rPr>
                            <w:rFonts w:ascii="Franklin Gothic Heavy" w:hAnsi="Franklin Gothic Heavy"/>
                            <w:color w:val="FFFFFF" w:themeColor="background1"/>
                            <w:sz w:val="32"/>
                          </w:rPr>
                          <w:t xml:space="preserve"> </w:t>
                        </w:r>
                        <w:r w:rsidRPr="00B230AD">
                          <w:rPr>
                            <w:rFonts w:ascii="Franklin Gothic Heavy" w:hAnsi="Franklin Gothic Heavy"/>
                            <w:color w:val="FFFFFF" w:themeColor="background1"/>
                            <w:sz w:val="32"/>
                          </w:rPr>
                          <w:t>-</w:t>
                        </w:r>
                        <w:r w:rsidR="00755E77">
                          <w:rPr>
                            <w:rFonts w:ascii="Franklin Gothic Heavy" w:hAnsi="Franklin Gothic Heavy"/>
                            <w:color w:val="FFFFFF" w:themeColor="background1"/>
                            <w:sz w:val="32"/>
                          </w:rPr>
                          <w:t xml:space="preserve"> </w:t>
                        </w:r>
                        <w:r w:rsidR="00826833">
                          <w:rPr>
                            <w:rFonts w:ascii="Franklin Gothic Heavy" w:hAnsi="Franklin Gothic Heavy"/>
                            <w:color w:val="FFFFFF" w:themeColor="background1"/>
                            <w:sz w:val="32"/>
                          </w:rPr>
                          <w:t>2020</w:t>
                        </w:r>
                      </w:p>
                      <w:p w14:paraId="03A77656" w14:textId="77777777" w:rsidR="001B3671" w:rsidRPr="00B230AD" w:rsidRDefault="001B3671" w:rsidP="00BB396C">
                        <w:pPr>
                          <w:spacing w:after="0" w:line="240" w:lineRule="auto"/>
                          <w:jc w:val="center"/>
                          <w:rPr>
                            <w:rFonts w:ascii="Franklin Gothic Heavy" w:hAnsi="Franklin Gothic Heavy"/>
                            <w:color w:val="FFFFFF" w:themeColor="background1"/>
                            <w:sz w:val="32"/>
                          </w:rPr>
                        </w:pPr>
                        <w:r w:rsidRPr="00B230AD">
                          <w:rPr>
                            <w:rFonts w:ascii="Franklin Gothic Heavy" w:hAnsi="Franklin Gothic Heavy"/>
                            <w:color w:val="FFFFFF" w:themeColor="background1"/>
                            <w:sz w:val="32"/>
                          </w:rPr>
                          <w:t>Bullying Prevention and Intervention Plan</w:t>
                        </w:r>
                      </w:p>
                    </w:txbxContent>
                  </v:textbox>
                </v:shape>
              </v:group>
              <v:shape id="Text Box 2" o:spid="_x0000_s1030" type="#_x0000_t202" style="position:absolute;left:54102;top:1905;width:4391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1DB65A6" w14:textId="28FDC290" w:rsidR="001B3671" w:rsidRPr="00B230AD" w:rsidRDefault="00BB45E4" w:rsidP="00BB396C">
                      <w:pPr>
                        <w:jc w:val="center"/>
                        <w:rPr>
                          <w:rFonts w:ascii="Franklin Gothic Heavy" w:hAnsi="Franklin Gothic Heavy"/>
                          <w:b/>
                          <w:color w:val="832146"/>
                          <w:sz w:val="52"/>
                        </w:rPr>
                      </w:pPr>
                      <w:proofErr w:type="spellStart"/>
                      <w:r>
                        <w:rPr>
                          <w:rFonts w:ascii="Franklin Gothic Heavy" w:hAnsi="Franklin Gothic Heavy"/>
                          <w:b/>
                          <w:color w:val="832146"/>
                          <w:sz w:val="52"/>
                        </w:rPr>
                        <w:t>Michaelle</w:t>
                      </w:r>
                      <w:proofErr w:type="spellEnd"/>
                      <w:r>
                        <w:rPr>
                          <w:rFonts w:ascii="Franklin Gothic Heavy" w:hAnsi="Franklin Gothic Heavy"/>
                          <w:b/>
                          <w:color w:val="832146"/>
                          <w:sz w:val="52"/>
                        </w:rPr>
                        <w:t xml:space="preserve"> Jean P.S.</w:t>
                      </w:r>
                    </w:p>
                  </w:txbxContent>
                </v:textbox>
              </v:shape>
            </v:group>
          </w:pict>
        </mc:Fallback>
      </mc:AlternateContent>
    </w:r>
  </w:p>
  <w:p w14:paraId="036F39E9" w14:textId="77777777" w:rsidR="001B3671" w:rsidRDefault="001B3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7A4A"/>
    <w:multiLevelType w:val="hybridMultilevel"/>
    <w:tmpl w:val="663EC110"/>
    <w:lvl w:ilvl="0" w:tplc="21B46C26">
      <w:start w:val="1"/>
      <w:numFmt w:val="bullet"/>
      <w:lvlText w:val=""/>
      <w:lvlJc w:val="left"/>
      <w:pPr>
        <w:ind w:left="36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0028C"/>
    <w:multiLevelType w:val="hybridMultilevel"/>
    <w:tmpl w:val="BD6C71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E433D8"/>
    <w:multiLevelType w:val="hybridMultilevel"/>
    <w:tmpl w:val="5E369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F2B60"/>
    <w:multiLevelType w:val="hybridMultilevel"/>
    <w:tmpl w:val="722437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B758B9"/>
    <w:multiLevelType w:val="hybridMultilevel"/>
    <w:tmpl w:val="FAA096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595222E"/>
    <w:multiLevelType w:val="hybridMultilevel"/>
    <w:tmpl w:val="F7AC4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C67B8C"/>
    <w:multiLevelType w:val="hybridMultilevel"/>
    <w:tmpl w:val="188027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8916EC"/>
    <w:multiLevelType w:val="hybridMultilevel"/>
    <w:tmpl w:val="1FDED96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397F8C"/>
    <w:multiLevelType w:val="hybridMultilevel"/>
    <w:tmpl w:val="0A9EAC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757939"/>
    <w:multiLevelType w:val="hybridMultilevel"/>
    <w:tmpl w:val="8B107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15804"/>
    <w:multiLevelType w:val="hybridMultilevel"/>
    <w:tmpl w:val="F6C0AF5C"/>
    <w:lvl w:ilvl="0" w:tplc="040C0001">
      <w:start w:val="1"/>
      <w:numFmt w:val="bullet"/>
      <w:lvlText w:val=""/>
      <w:lvlJc w:val="left"/>
      <w:pPr>
        <w:ind w:left="36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22665"/>
    <w:multiLevelType w:val="hybridMultilevel"/>
    <w:tmpl w:val="56B4B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2A1334"/>
    <w:multiLevelType w:val="hybridMultilevel"/>
    <w:tmpl w:val="7EF2799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401DD"/>
    <w:multiLevelType w:val="hybridMultilevel"/>
    <w:tmpl w:val="48847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2B5EF6"/>
    <w:multiLevelType w:val="hybridMultilevel"/>
    <w:tmpl w:val="B46048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14737F"/>
    <w:multiLevelType w:val="hybridMultilevel"/>
    <w:tmpl w:val="3FA06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842A4F"/>
    <w:multiLevelType w:val="hybridMultilevel"/>
    <w:tmpl w:val="BD9EF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136B78"/>
    <w:multiLevelType w:val="hybridMultilevel"/>
    <w:tmpl w:val="4646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D03178"/>
    <w:multiLevelType w:val="hybridMultilevel"/>
    <w:tmpl w:val="3984ED6C"/>
    <w:lvl w:ilvl="0" w:tplc="21B46C26">
      <w:start w:val="1"/>
      <w:numFmt w:val="bullet"/>
      <w:lvlText w:val=""/>
      <w:lvlJc w:val="left"/>
      <w:pPr>
        <w:ind w:left="360" w:hanging="360"/>
      </w:pPr>
      <w:rPr>
        <w:rFonts w:ascii="Symbol" w:hAnsi="Symbol" w:hint="default"/>
        <w:color w:val="548DD4" w:themeColor="text2" w:themeTint="9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E5702D9"/>
    <w:multiLevelType w:val="hybridMultilevel"/>
    <w:tmpl w:val="DEB09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039431B"/>
    <w:multiLevelType w:val="hybridMultilevel"/>
    <w:tmpl w:val="781C4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A44729"/>
    <w:multiLevelType w:val="hybridMultilevel"/>
    <w:tmpl w:val="55F65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686764"/>
    <w:multiLevelType w:val="hybridMultilevel"/>
    <w:tmpl w:val="50E865D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F6250E"/>
    <w:multiLevelType w:val="hybridMultilevel"/>
    <w:tmpl w:val="8DD2170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961AB"/>
    <w:multiLevelType w:val="hybridMultilevel"/>
    <w:tmpl w:val="B226D17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F27BAE"/>
    <w:multiLevelType w:val="hybridMultilevel"/>
    <w:tmpl w:val="2FA66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6D1F00"/>
    <w:multiLevelType w:val="hybridMultilevel"/>
    <w:tmpl w:val="FE80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79286F"/>
    <w:multiLevelType w:val="hybridMultilevel"/>
    <w:tmpl w:val="DF7A0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A078FC"/>
    <w:multiLevelType w:val="hybridMultilevel"/>
    <w:tmpl w:val="E7D2177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15757C"/>
    <w:multiLevelType w:val="hybridMultilevel"/>
    <w:tmpl w:val="D7FC89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AC368A"/>
    <w:multiLevelType w:val="hybridMultilevel"/>
    <w:tmpl w:val="8D626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872D3D"/>
    <w:multiLevelType w:val="hybridMultilevel"/>
    <w:tmpl w:val="65ACD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4015DE"/>
    <w:multiLevelType w:val="hybridMultilevel"/>
    <w:tmpl w:val="2B281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4616F3"/>
    <w:multiLevelType w:val="hybridMultilevel"/>
    <w:tmpl w:val="4A9A7E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0514336"/>
    <w:multiLevelType w:val="hybridMultilevel"/>
    <w:tmpl w:val="884EAC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644142"/>
    <w:multiLevelType w:val="hybridMultilevel"/>
    <w:tmpl w:val="6234D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027E8D"/>
    <w:multiLevelType w:val="hybridMultilevel"/>
    <w:tmpl w:val="84C0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6162BE1"/>
    <w:multiLevelType w:val="hybridMultilevel"/>
    <w:tmpl w:val="188C2D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14C48B7"/>
    <w:multiLevelType w:val="hybridMultilevel"/>
    <w:tmpl w:val="B52E4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FB03ED"/>
    <w:multiLevelType w:val="hybridMultilevel"/>
    <w:tmpl w:val="C8224EB0"/>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212D72"/>
    <w:multiLevelType w:val="hybridMultilevel"/>
    <w:tmpl w:val="7480C28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4F0E9B"/>
    <w:multiLevelType w:val="hybridMultilevel"/>
    <w:tmpl w:val="E8C8D4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76C3DC0"/>
    <w:multiLevelType w:val="hybridMultilevel"/>
    <w:tmpl w:val="5694CF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15:restartNumberingAfterBreak="0">
    <w:nsid w:val="77886459"/>
    <w:multiLevelType w:val="hybridMultilevel"/>
    <w:tmpl w:val="DBF28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274A4F"/>
    <w:multiLevelType w:val="hybridMultilevel"/>
    <w:tmpl w:val="FD9A8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B920EF"/>
    <w:multiLevelType w:val="hybridMultilevel"/>
    <w:tmpl w:val="6BA2B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C201E3"/>
    <w:multiLevelType w:val="hybridMultilevel"/>
    <w:tmpl w:val="D1BE0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8F6421"/>
    <w:multiLevelType w:val="hybridMultilevel"/>
    <w:tmpl w:val="3B489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42"/>
  </w:num>
  <w:num w:numId="4">
    <w:abstractNumId w:val="29"/>
  </w:num>
  <w:num w:numId="5">
    <w:abstractNumId w:val="2"/>
  </w:num>
  <w:num w:numId="6">
    <w:abstractNumId w:val="16"/>
  </w:num>
  <w:num w:numId="7">
    <w:abstractNumId w:val="35"/>
  </w:num>
  <w:num w:numId="8">
    <w:abstractNumId w:val="32"/>
  </w:num>
  <w:num w:numId="9">
    <w:abstractNumId w:val="27"/>
  </w:num>
  <w:num w:numId="10">
    <w:abstractNumId w:val="33"/>
  </w:num>
  <w:num w:numId="11">
    <w:abstractNumId w:val="3"/>
  </w:num>
  <w:num w:numId="12">
    <w:abstractNumId w:val="18"/>
  </w:num>
  <w:num w:numId="13">
    <w:abstractNumId w:val="45"/>
  </w:num>
  <w:num w:numId="14">
    <w:abstractNumId w:val="1"/>
  </w:num>
  <w:num w:numId="15">
    <w:abstractNumId w:val="5"/>
  </w:num>
  <w:num w:numId="16">
    <w:abstractNumId w:val="47"/>
  </w:num>
  <w:num w:numId="17">
    <w:abstractNumId w:val="9"/>
  </w:num>
  <w:num w:numId="18">
    <w:abstractNumId w:val="20"/>
  </w:num>
  <w:num w:numId="19">
    <w:abstractNumId w:val="25"/>
  </w:num>
  <w:num w:numId="20">
    <w:abstractNumId w:val="38"/>
  </w:num>
  <w:num w:numId="21">
    <w:abstractNumId w:val="41"/>
  </w:num>
  <w:num w:numId="22">
    <w:abstractNumId w:val="13"/>
  </w:num>
  <w:num w:numId="23">
    <w:abstractNumId w:val="43"/>
  </w:num>
  <w:num w:numId="24">
    <w:abstractNumId w:val="26"/>
  </w:num>
  <w:num w:numId="25">
    <w:abstractNumId w:val="11"/>
  </w:num>
  <w:num w:numId="26">
    <w:abstractNumId w:val="17"/>
  </w:num>
  <w:num w:numId="27">
    <w:abstractNumId w:val="21"/>
  </w:num>
  <w:num w:numId="28">
    <w:abstractNumId w:val="4"/>
  </w:num>
  <w:num w:numId="29">
    <w:abstractNumId w:val="0"/>
  </w:num>
  <w:num w:numId="30">
    <w:abstractNumId w:val="10"/>
  </w:num>
  <w:num w:numId="31">
    <w:abstractNumId w:val="39"/>
  </w:num>
  <w:num w:numId="32">
    <w:abstractNumId w:val="12"/>
  </w:num>
  <w:num w:numId="33">
    <w:abstractNumId w:val="28"/>
  </w:num>
  <w:num w:numId="34">
    <w:abstractNumId w:val="30"/>
  </w:num>
  <w:num w:numId="35">
    <w:abstractNumId w:val="46"/>
  </w:num>
  <w:num w:numId="36">
    <w:abstractNumId w:val="37"/>
  </w:num>
  <w:num w:numId="37">
    <w:abstractNumId w:val="31"/>
  </w:num>
  <w:num w:numId="38">
    <w:abstractNumId w:val="24"/>
  </w:num>
  <w:num w:numId="39">
    <w:abstractNumId w:val="15"/>
  </w:num>
  <w:num w:numId="40">
    <w:abstractNumId w:val="8"/>
  </w:num>
  <w:num w:numId="41">
    <w:abstractNumId w:val="19"/>
  </w:num>
  <w:num w:numId="42">
    <w:abstractNumId w:val="44"/>
  </w:num>
  <w:num w:numId="43">
    <w:abstractNumId w:val="40"/>
  </w:num>
  <w:num w:numId="44">
    <w:abstractNumId w:val="34"/>
  </w:num>
  <w:num w:numId="45">
    <w:abstractNumId w:val="23"/>
  </w:num>
  <w:num w:numId="46">
    <w:abstractNumId w:val="7"/>
  </w:num>
  <w:num w:numId="47">
    <w:abstractNumId w:val="14"/>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B87"/>
    <w:rsid w:val="000017FB"/>
    <w:rsid w:val="00001D17"/>
    <w:rsid w:val="00007561"/>
    <w:rsid w:val="0001627F"/>
    <w:rsid w:val="000162CF"/>
    <w:rsid w:val="00016503"/>
    <w:rsid w:val="00034768"/>
    <w:rsid w:val="000452A1"/>
    <w:rsid w:val="000474FE"/>
    <w:rsid w:val="000520CB"/>
    <w:rsid w:val="00060E1B"/>
    <w:rsid w:val="00077836"/>
    <w:rsid w:val="00081B3D"/>
    <w:rsid w:val="00082A45"/>
    <w:rsid w:val="00091900"/>
    <w:rsid w:val="000A0476"/>
    <w:rsid w:val="000A0C8E"/>
    <w:rsid w:val="000A4338"/>
    <w:rsid w:val="000C1A35"/>
    <w:rsid w:val="000C663A"/>
    <w:rsid w:val="000D4F2C"/>
    <w:rsid w:val="000E18EE"/>
    <w:rsid w:val="000E30C0"/>
    <w:rsid w:val="000F4B88"/>
    <w:rsid w:val="000F57B6"/>
    <w:rsid w:val="00105642"/>
    <w:rsid w:val="0011451F"/>
    <w:rsid w:val="00123760"/>
    <w:rsid w:val="00127844"/>
    <w:rsid w:val="001328EC"/>
    <w:rsid w:val="00133741"/>
    <w:rsid w:val="00136B87"/>
    <w:rsid w:val="00136D41"/>
    <w:rsid w:val="00157FE2"/>
    <w:rsid w:val="00160B45"/>
    <w:rsid w:val="001730D1"/>
    <w:rsid w:val="00181F7F"/>
    <w:rsid w:val="00182241"/>
    <w:rsid w:val="001838A9"/>
    <w:rsid w:val="001852B2"/>
    <w:rsid w:val="0019103B"/>
    <w:rsid w:val="00197F2D"/>
    <w:rsid w:val="001A034A"/>
    <w:rsid w:val="001A2A5E"/>
    <w:rsid w:val="001A338E"/>
    <w:rsid w:val="001A6A62"/>
    <w:rsid w:val="001B2860"/>
    <w:rsid w:val="001B3671"/>
    <w:rsid w:val="001C3027"/>
    <w:rsid w:val="001C5D4C"/>
    <w:rsid w:val="001D0FCB"/>
    <w:rsid w:val="001D5E81"/>
    <w:rsid w:val="001E05C9"/>
    <w:rsid w:val="001F5979"/>
    <w:rsid w:val="0020236F"/>
    <w:rsid w:val="00203E6F"/>
    <w:rsid w:val="002122BD"/>
    <w:rsid w:val="00212C90"/>
    <w:rsid w:val="002236AD"/>
    <w:rsid w:val="002240F0"/>
    <w:rsid w:val="0023501E"/>
    <w:rsid w:val="00245FB0"/>
    <w:rsid w:val="00252DA1"/>
    <w:rsid w:val="00266A6F"/>
    <w:rsid w:val="00267DDB"/>
    <w:rsid w:val="00275D61"/>
    <w:rsid w:val="0027721A"/>
    <w:rsid w:val="00290D4B"/>
    <w:rsid w:val="0029105A"/>
    <w:rsid w:val="00292CCA"/>
    <w:rsid w:val="002A2A5A"/>
    <w:rsid w:val="002A38C4"/>
    <w:rsid w:val="002B618B"/>
    <w:rsid w:val="002C164C"/>
    <w:rsid w:val="002C444F"/>
    <w:rsid w:val="002E0BB6"/>
    <w:rsid w:val="002E780A"/>
    <w:rsid w:val="002F1C02"/>
    <w:rsid w:val="003024D8"/>
    <w:rsid w:val="00302F78"/>
    <w:rsid w:val="0030374C"/>
    <w:rsid w:val="00304316"/>
    <w:rsid w:val="00306A44"/>
    <w:rsid w:val="003150A7"/>
    <w:rsid w:val="0032351A"/>
    <w:rsid w:val="003247E6"/>
    <w:rsid w:val="00326304"/>
    <w:rsid w:val="00346047"/>
    <w:rsid w:val="00347552"/>
    <w:rsid w:val="00350E09"/>
    <w:rsid w:val="0035163F"/>
    <w:rsid w:val="003603BF"/>
    <w:rsid w:val="00361F26"/>
    <w:rsid w:val="003621E9"/>
    <w:rsid w:val="00363A5F"/>
    <w:rsid w:val="00365765"/>
    <w:rsid w:val="003674C9"/>
    <w:rsid w:val="003678C5"/>
    <w:rsid w:val="00375B7E"/>
    <w:rsid w:val="0037678E"/>
    <w:rsid w:val="00391446"/>
    <w:rsid w:val="003A565A"/>
    <w:rsid w:val="003A7825"/>
    <w:rsid w:val="003C0680"/>
    <w:rsid w:val="003E285A"/>
    <w:rsid w:val="003E67EB"/>
    <w:rsid w:val="003F4B54"/>
    <w:rsid w:val="00400C50"/>
    <w:rsid w:val="00402283"/>
    <w:rsid w:val="0040321B"/>
    <w:rsid w:val="00406B9A"/>
    <w:rsid w:val="00411A56"/>
    <w:rsid w:val="004152FF"/>
    <w:rsid w:val="00421A87"/>
    <w:rsid w:val="00426239"/>
    <w:rsid w:val="0043067D"/>
    <w:rsid w:val="00444ED6"/>
    <w:rsid w:val="00447A60"/>
    <w:rsid w:val="00470496"/>
    <w:rsid w:val="0048181C"/>
    <w:rsid w:val="00492CA1"/>
    <w:rsid w:val="004A3095"/>
    <w:rsid w:val="004B1CE2"/>
    <w:rsid w:val="004C2BB5"/>
    <w:rsid w:val="004D0C39"/>
    <w:rsid w:val="004D2F22"/>
    <w:rsid w:val="004E6158"/>
    <w:rsid w:val="004F55F5"/>
    <w:rsid w:val="004F5CC4"/>
    <w:rsid w:val="00505183"/>
    <w:rsid w:val="005074A0"/>
    <w:rsid w:val="005132BC"/>
    <w:rsid w:val="00514C26"/>
    <w:rsid w:val="005159E2"/>
    <w:rsid w:val="00531EC3"/>
    <w:rsid w:val="00543399"/>
    <w:rsid w:val="00545313"/>
    <w:rsid w:val="005522DC"/>
    <w:rsid w:val="00570B96"/>
    <w:rsid w:val="005758ED"/>
    <w:rsid w:val="005800D3"/>
    <w:rsid w:val="0058360C"/>
    <w:rsid w:val="005840D7"/>
    <w:rsid w:val="00587220"/>
    <w:rsid w:val="005966A0"/>
    <w:rsid w:val="005A6E5D"/>
    <w:rsid w:val="005B2F97"/>
    <w:rsid w:val="005B7EAD"/>
    <w:rsid w:val="005C6503"/>
    <w:rsid w:val="005D21C3"/>
    <w:rsid w:val="005E1BD0"/>
    <w:rsid w:val="00601AAC"/>
    <w:rsid w:val="00611AB5"/>
    <w:rsid w:val="00623BDA"/>
    <w:rsid w:val="00626A84"/>
    <w:rsid w:val="006275F2"/>
    <w:rsid w:val="00631D8D"/>
    <w:rsid w:val="0063691D"/>
    <w:rsid w:val="0065208B"/>
    <w:rsid w:val="00670E43"/>
    <w:rsid w:val="0067470D"/>
    <w:rsid w:val="0067532D"/>
    <w:rsid w:val="00681BC4"/>
    <w:rsid w:val="00682C3A"/>
    <w:rsid w:val="00693677"/>
    <w:rsid w:val="00693E14"/>
    <w:rsid w:val="006B256A"/>
    <w:rsid w:val="006B7BB6"/>
    <w:rsid w:val="006C06D4"/>
    <w:rsid w:val="006E25F5"/>
    <w:rsid w:val="006F1B14"/>
    <w:rsid w:val="00713259"/>
    <w:rsid w:val="00722E22"/>
    <w:rsid w:val="00723F1A"/>
    <w:rsid w:val="00724DB9"/>
    <w:rsid w:val="00726E40"/>
    <w:rsid w:val="0075382F"/>
    <w:rsid w:val="00755E77"/>
    <w:rsid w:val="00762258"/>
    <w:rsid w:val="00767997"/>
    <w:rsid w:val="007703B5"/>
    <w:rsid w:val="007831BD"/>
    <w:rsid w:val="00791389"/>
    <w:rsid w:val="00791BD7"/>
    <w:rsid w:val="00796E0D"/>
    <w:rsid w:val="007B727D"/>
    <w:rsid w:val="007D328E"/>
    <w:rsid w:val="007D6AC9"/>
    <w:rsid w:val="007E6FBC"/>
    <w:rsid w:val="007F4E01"/>
    <w:rsid w:val="007F5BC1"/>
    <w:rsid w:val="007F5C1D"/>
    <w:rsid w:val="00800515"/>
    <w:rsid w:val="00811B33"/>
    <w:rsid w:val="008247A8"/>
    <w:rsid w:val="00826833"/>
    <w:rsid w:val="00827E2E"/>
    <w:rsid w:val="00831933"/>
    <w:rsid w:val="008423B5"/>
    <w:rsid w:val="00844B3C"/>
    <w:rsid w:val="00845A99"/>
    <w:rsid w:val="00861F70"/>
    <w:rsid w:val="00863634"/>
    <w:rsid w:val="00863DC0"/>
    <w:rsid w:val="008646F3"/>
    <w:rsid w:val="00880CA4"/>
    <w:rsid w:val="008827EF"/>
    <w:rsid w:val="00893D9E"/>
    <w:rsid w:val="008A26AB"/>
    <w:rsid w:val="008A2B1C"/>
    <w:rsid w:val="008A6960"/>
    <w:rsid w:val="008B79BD"/>
    <w:rsid w:val="008C2DB0"/>
    <w:rsid w:val="008D70E4"/>
    <w:rsid w:val="008E4CC1"/>
    <w:rsid w:val="0090119F"/>
    <w:rsid w:val="00910AC6"/>
    <w:rsid w:val="00910D93"/>
    <w:rsid w:val="009151E8"/>
    <w:rsid w:val="0091636C"/>
    <w:rsid w:val="00926915"/>
    <w:rsid w:val="009376E7"/>
    <w:rsid w:val="00954D4B"/>
    <w:rsid w:val="009619C7"/>
    <w:rsid w:val="00967033"/>
    <w:rsid w:val="00971C66"/>
    <w:rsid w:val="00973CE7"/>
    <w:rsid w:val="00981145"/>
    <w:rsid w:val="00981C37"/>
    <w:rsid w:val="00993EE8"/>
    <w:rsid w:val="009968C9"/>
    <w:rsid w:val="00996B0E"/>
    <w:rsid w:val="009C4E56"/>
    <w:rsid w:val="009D0BBE"/>
    <w:rsid w:val="009F0F19"/>
    <w:rsid w:val="009F3B27"/>
    <w:rsid w:val="009F66D6"/>
    <w:rsid w:val="00A07A3E"/>
    <w:rsid w:val="00A14D9B"/>
    <w:rsid w:val="00A24CF0"/>
    <w:rsid w:val="00A264B2"/>
    <w:rsid w:val="00A32EBC"/>
    <w:rsid w:val="00A351D1"/>
    <w:rsid w:val="00A427C9"/>
    <w:rsid w:val="00A474A1"/>
    <w:rsid w:val="00A51485"/>
    <w:rsid w:val="00A702FA"/>
    <w:rsid w:val="00A94ECD"/>
    <w:rsid w:val="00A95243"/>
    <w:rsid w:val="00A97736"/>
    <w:rsid w:val="00AB5290"/>
    <w:rsid w:val="00AB718D"/>
    <w:rsid w:val="00AC65A2"/>
    <w:rsid w:val="00AD20F7"/>
    <w:rsid w:val="00AE6388"/>
    <w:rsid w:val="00AF2C1F"/>
    <w:rsid w:val="00B00355"/>
    <w:rsid w:val="00B04087"/>
    <w:rsid w:val="00B04A2E"/>
    <w:rsid w:val="00B05376"/>
    <w:rsid w:val="00B10D2A"/>
    <w:rsid w:val="00B21CB3"/>
    <w:rsid w:val="00B230AD"/>
    <w:rsid w:val="00B333BD"/>
    <w:rsid w:val="00B35131"/>
    <w:rsid w:val="00B473D1"/>
    <w:rsid w:val="00B85A53"/>
    <w:rsid w:val="00B932E2"/>
    <w:rsid w:val="00B94626"/>
    <w:rsid w:val="00BA1CC1"/>
    <w:rsid w:val="00BA32FC"/>
    <w:rsid w:val="00BB396C"/>
    <w:rsid w:val="00BB45E4"/>
    <w:rsid w:val="00BB74F2"/>
    <w:rsid w:val="00BC55E6"/>
    <w:rsid w:val="00BE1EDC"/>
    <w:rsid w:val="00C02F13"/>
    <w:rsid w:val="00C56FE3"/>
    <w:rsid w:val="00C577D0"/>
    <w:rsid w:val="00C657C8"/>
    <w:rsid w:val="00C67952"/>
    <w:rsid w:val="00C75D5E"/>
    <w:rsid w:val="00C77B41"/>
    <w:rsid w:val="00C77CCA"/>
    <w:rsid w:val="00C82889"/>
    <w:rsid w:val="00C953D7"/>
    <w:rsid w:val="00CB09B6"/>
    <w:rsid w:val="00CB3E7C"/>
    <w:rsid w:val="00CC3482"/>
    <w:rsid w:val="00CC391B"/>
    <w:rsid w:val="00CD00B5"/>
    <w:rsid w:val="00CD3BB8"/>
    <w:rsid w:val="00CE04ED"/>
    <w:rsid w:val="00CE5341"/>
    <w:rsid w:val="00CF0EC2"/>
    <w:rsid w:val="00D17BD0"/>
    <w:rsid w:val="00D21A15"/>
    <w:rsid w:val="00D35B10"/>
    <w:rsid w:val="00D40ED0"/>
    <w:rsid w:val="00D43E3F"/>
    <w:rsid w:val="00D46BAA"/>
    <w:rsid w:val="00D52EDF"/>
    <w:rsid w:val="00D54D53"/>
    <w:rsid w:val="00D60D8C"/>
    <w:rsid w:val="00D6409C"/>
    <w:rsid w:val="00D670CB"/>
    <w:rsid w:val="00D80DA6"/>
    <w:rsid w:val="00D914B8"/>
    <w:rsid w:val="00DA6952"/>
    <w:rsid w:val="00DB3D54"/>
    <w:rsid w:val="00DC1B76"/>
    <w:rsid w:val="00DC4A58"/>
    <w:rsid w:val="00DC728A"/>
    <w:rsid w:val="00DD3A44"/>
    <w:rsid w:val="00DD7B02"/>
    <w:rsid w:val="00DE035D"/>
    <w:rsid w:val="00DF20FC"/>
    <w:rsid w:val="00DF7516"/>
    <w:rsid w:val="00E021F7"/>
    <w:rsid w:val="00E06FF0"/>
    <w:rsid w:val="00E108C6"/>
    <w:rsid w:val="00E15613"/>
    <w:rsid w:val="00E26AE4"/>
    <w:rsid w:val="00E2713D"/>
    <w:rsid w:val="00E27587"/>
    <w:rsid w:val="00E409EB"/>
    <w:rsid w:val="00E41419"/>
    <w:rsid w:val="00E44546"/>
    <w:rsid w:val="00E50B84"/>
    <w:rsid w:val="00E549BC"/>
    <w:rsid w:val="00E55CFA"/>
    <w:rsid w:val="00E73972"/>
    <w:rsid w:val="00E81995"/>
    <w:rsid w:val="00E8428F"/>
    <w:rsid w:val="00E9189C"/>
    <w:rsid w:val="00EB2475"/>
    <w:rsid w:val="00EC1E75"/>
    <w:rsid w:val="00EC2072"/>
    <w:rsid w:val="00EC5DBF"/>
    <w:rsid w:val="00EC5E6E"/>
    <w:rsid w:val="00ED4FB3"/>
    <w:rsid w:val="00EE1C15"/>
    <w:rsid w:val="00EF3243"/>
    <w:rsid w:val="00EF5F32"/>
    <w:rsid w:val="00F14F55"/>
    <w:rsid w:val="00F203A8"/>
    <w:rsid w:val="00F239CB"/>
    <w:rsid w:val="00F26AAB"/>
    <w:rsid w:val="00F36FF8"/>
    <w:rsid w:val="00F647F4"/>
    <w:rsid w:val="00F651E9"/>
    <w:rsid w:val="00F75F6D"/>
    <w:rsid w:val="00F82C5E"/>
    <w:rsid w:val="00F85AB3"/>
    <w:rsid w:val="00F92676"/>
    <w:rsid w:val="00FA137F"/>
    <w:rsid w:val="00FC0D12"/>
    <w:rsid w:val="00FC2593"/>
    <w:rsid w:val="00FD5D9D"/>
    <w:rsid w:val="00FE283B"/>
    <w:rsid w:val="00FF72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EC97F"/>
  <w15:docId w15:val="{4ECFB6DC-71E1-4147-BAA9-64CCBDDF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B87"/>
    <w:rPr>
      <w:rFonts w:ascii="Tahoma" w:hAnsi="Tahoma" w:cs="Tahoma"/>
      <w:sz w:val="16"/>
      <w:szCs w:val="16"/>
    </w:rPr>
  </w:style>
  <w:style w:type="table" w:styleId="TableGrid">
    <w:name w:val="Table Grid"/>
    <w:basedOn w:val="TableNormal"/>
    <w:uiPriority w:val="59"/>
    <w:rsid w:val="0029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691D"/>
    <w:pPr>
      <w:ind w:left="720"/>
      <w:contextualSpacing/>
    </w:pPr>
  </w:style>
  <w:style w:type="paragraph" w:customStyle="1" w:styleId="Default">
    <w:name w:val="Default"/>
    <w:rsid w:val="0091636C"/>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Header">
    <w:name w:val="header"/>
    <w:basedOn w:val="Normal"/>
    <w:link w:val="HeaderChar"/>
    <w:uiPriority w:val="99"/>
    <w:unhideWhenUsed/>
    <w:rsid w:val="00BB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96C"/>
  </w:style>
  <w:style w:type="paragraph" w:styleId="Footer">
    <w:name w:val="footer"/>
    <w:basedOn w:val="Normal"/>
    <w:link w:val="FooterChar"/>
    <w:uiPriority w:val="99"/>
    <w:unhideWhenUsed/>
    <w:rsid w:val="00BB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96C"/>
  </w:style>
  <w:style w:type="character" w:styleId="Hyperlink">
    <w:name w:val="Hyperlink"/>
    <w:basedOn w:val="DefaultParagraphFont"/>
    <w:uiPriority w:val="99"/>
    <w:unhideWhenUsed/>
    <w:rsid w:val="00B473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ddsb.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ntdani2404\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90A10B32FF1408B9D46FAF81E44E0" ma:contentTypeVersion="3" ma:contentTypeDescription="Create a new document." ma:contentTypeScope="" ma:versionID="40fdfc301adbb0886c6571920631ced0">
  <xsd:schema xmlns:xsd="http://www.w3.org/2001/XMLSchema" xmlns:xs="http://www.w3.org/2001/XMLSchema" xmlns:p="http://schemas.microsoft.com/office/2006/metadata/properties" xmlns:ns2="http://schemas.microsoft.com/sharepoint/v4" targetNamespace="http://schemas.microsoft.com/office/2006/metadata/properties" ma:root="true" ma:fieldsID="42732ee20863d9f37f1c76ef2cf082d9"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AF36F-EBC9-4858-BFB7-B4C0E8A3C2EC}">
  <ds:schemaRefs>
    <ds:schemaRef ds:uri="urn:schemas-microsoft-com.VSTO2008Demos.ControlsStorage"/>
  </ds:schemaRefs>
</ds:datastoreItem>
</file>

<file path=customXml/itemProps2.xml><?xml version="1.0" encoding="utf-8"?>
<ds:datastoreItem xmlns:ds="http://schemas.openxmlformats.org/officeDocument/2006/customXml" ds:itemID="{C1436B45-B9D4-4283-9949-9188A891C42F}">
  <ds:schemaRefs>
    <ds:schemaRef ds:uri="http://schemas.microsoft.com/sharepoint/v3/contenttype/forms"/>
  </ds:schemaRefs>
</ds:datastoreItem>
</file>

<file path=customXml/itemProps3.xml><?xml version="1.0" encoding="utf-8"?>
<ds:datastoreItem xmlns:ds="http://schemas.openxmlformats.org/officeDocument/2006/customXml" ds:itemID="{1940F9A8-016C-4936-803B-61192B639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AFF1F-0E65-49B5-94E3-0308047F1AD2}">
  <ds:schemaRefs>
    <ds:schemaRef ds:uri="http://schemas.microsoft.com/office/2006/metadata/properties"/>
    <ds:schemaRef ds:uri="http://schemas.microsoft.com/office/infopath/2007/PartnerControls"/>
    <ds:schemaRef ds:uri="http://schemas.microsoft.com/sharepoint/v4"/>
  </ds:schemaRefs>
</ds:datastoreItem>
</file>

<file path=customXml/itemProps5.xml><?xml version="1.0" encoding="utf-8"?>
<ds:datastoreItem xmlns:ds="http://schemas.openxmlformats.org/officeDocument/2006/customXml" ds:itemID="{631F202E-C764-4DB7-BD30-48B573D5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2927</TotalTime>
  <Pages>7</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HUNTER</dc:creator>
  <cp:lastModifiedBy>LANYA LEWIS</cp:lastModifiedBy>
  <cp:revision>7</cp:revision>
  <cp:lastPrinted>2019-10-29T20:16:00Z</cp:lastPrinted>
  <dcterms:created xsi:type="dcterms:W3CDTF">2019-10-25T01:42:00Z</dcterms:created>
  <dcterms:modified xsi:type="dcterms:W3CDTF">2019-10-31T00:04:00Z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0x0101000B090A10B32FF1408B9D46FAF81E44E0</vt:lpwstr>
  </property>
</Properties>
</file>